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862AD" w14:textId="58438990" w:rsidR="006426FD" w:rsidRDefault="005A664C" w:rsidP="00604546">
      <w:pPr>
        <w:pStyle w:val="Titolo"/>
        <w:spacing w:before="120" w:after="120"/>
        <w:jc w:val="center"/>
        <w:rPr>
          <w:rFonts w:ascii="Arial" w:hAnsi="Arial" w:cs="Arial"/>
          <w:b/>
          <w:sz w:val="40"/>
          <w:szCs w:val="40"/>
          <w:lang w:val="it-IT"/>
        </w:rPr>
      </w:pPr>
      <w:r w:rsidRPr="000D6AA6">
        <w:rPr>
          <w:rFonts w:ascii="Arial" w:hAnsi="Arial" w:cs="Arial"/>
          <w:b/>
          <w:sz w:val="40"/>
          <w:szCs w:val="40"/>
          <w:lang w:val="it-IT"/>
        </w:rPr>
        <w:t xml:space="preserve">IPR </w:t>
      </w:r>
      <w:proofErr w:type="spellStart"/>
      <w:r w:rsidRPr="000D6AA6">
        <w:rPr>
          <w:rFonts w:ascii="Arial" w:hAnsi="Arial" w:cs="Arial"/>
          <w:b/>
          <w:sz w:val="40"/>
          <w:szCs w:val="40"/>
          <w:lang w:val="it-IT"/>
        </w:rPr>
        <w:t>intake</w:t>
      </w:r>
      <w:proofErr w:type="spellEnd"/>
      <w:r w:rsidRPr="000D6AA6">
        <w:rPr>
          <w:rFonts w:ascii="Arial" w:hAnsi="Arial" w:cs="Arial"/>
          <w:b/>
          <w:sz w:val="40"/>
          <w:szCs w:val="40"/>
          <w:lang w:val="it-IT"/>
        </w:rPr>
        <w:t xml:space="preserve"> </w:t>
      </w:r>
      <w:proofErr w:type="spellStart"/>
      <w:r w:rsidRPr="000D6AA6">
        <w:rPr>
          <w:rFonts w:ascii="Arial" w:hAnsi="Arial" w:cs="Arial"/>
          <w:b/>
          <w:sz w:val="40"/>
          <w:szCs w:val="40"/>
          <w:lang w:val="it-IT"/>
        </w:rPr>
        <w:t>registration</w:t>
      </w:r>
      <w:proofErr w:type="spellEnd"/>
      <w:r w:rsidR="00707B0C" w:rsidRPr="000D6AA6">
        <w:rPr>
          <w:rFonts w:ascii="Arial" w:hAnsi="Arial" w:cs="Arial"/>
          <w:b/>
          <w:sz w:val="40"/>
          <w:szCs w:val="40"/>
          <w:lang w:val="it-IT"/>
        </w:rPr>
        <w:t xml:space="preserve"> </w:t>
      </w:r>
      <w:proofErr w:type="spellStart"/>
      <w:r w:rsidR="00707B0C" w:rsidRPr="000D6AA6">
        <w:rPr>
          <w:rFonts w:ascii="Arial" w:hAnsi="Arial" w:cs="Arial"/>
          <w:b/>
          <w:sz w:val="40"/>
          <w:szCs w:val="40"/>
          <w:lang w:val="it-IT"/>
        </w:rPr>
        <w:t>form</w:t>
      </w:r>
      <w:proofErr w:type="spellEnd"/>
    </w:p>
    <w:p w14:paraId="49FC7C7D" w14:textId="77777777" w:rsidR="007E0ADC" w:rsidRPr="007C3308" w:rsidRDefault="007E0ADC" w:rsidP="007E0ADC">
      <w:pPr>
        <w:rPr>
          <w:sz w:val="10"/>
          <w:szCs w:val="10"/>
          <w:lang w:val="it-IT"/>
        </w:rPr>
      </w:pPr>
    </w:p>
    <w:p w14:paraId="539E5419" w14:textId="26919C2C" w:rsidR="00FB0217" w:rsidRPr="00604546" w:rsidRDefault="00F50876" w:rsidP="00F50876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 w:val="22"/>
          <w:szCs w:val="22"/>
        </w:rPr>
      </w:pPr>
      <w:proofErr w:type="spellStart"/>
      <w:r>
        <w:rPr>
          <w:rFonts w:ascii="Arial" w:hAnsi="Arial" w:cs="Arial"/>
          <w:b w:val="0"/>
          <w:color w:val="00587C" w:themeColor="text1"/>
          <w:szCs w:val="32"/>
        </w:rPr>
        <w:t>Calendario</w:t>
      </w:r>
      <w:proofErr w:type="spellEnd"/>
      <w:r w:rsidR="00CD1C57">
        <w:rPr>
          <w:rFonts w:ascii="Arial" w:hAnsi="Arial" w:cs="Arial"/>
          <w:b w:val="0"/>
          <w:color w:val="00587C" w:themeColor="text1"/>
          <w:szCs w:val="32"/>
        </w:rPr>
        <w:t xml:space="preserve"> </w:t>
      </w:r>
      <w:proofErr w:type="spellStart"/>
      <w:r w:rsidR="00CD1C57">
        <w:rPr>
          <w:rFonts w:ascii="Arial" w:hAnsi="Arial" w:cs="Arial"/>
          <w:b w:val="0"/>
          <w:color w:val="00587C" w:themeColor="text1"/>
          <w:szCs w:val="32"/>
        </w:rPr>
        <w:t>incontri</w:t>
      </w:r>
      <w:proofErr w:type="spellEnd"/>
      <w:r w:rsidR="00604546">
        <w:rPr>
          <w:rFonts w:ascii="Arial" w:hAnsi="Arial" w:cs="Arial"/>
          <w:b w:val="0"/>
          <w:color w:val="00587C" w:themeColor="text1"/>
          <w:szCs w:val="32"/>
        </w:rPr>
        <w:t xml:space="preserve"> </w:t>
      </w:r>
      <w:r w:rsidR="00604546" w:rsidRPr="00604546">
        <w:rPr>
          <w:rFonts w:ascii="Arial" w:hAnsi="Arial" w:cs="Arial"/>
          <w:b w:val="0"/>
          <w:color w:val="00587C" w:themeColor="text1"/>
          <w:sz w:val="24"/>
          <w:szCs w:val="24"/>
        </w:rPr>
        <w:t>(</w:t>
      </w:r>
      <w:proofErr w:type="spellStart"/>
      <w:r w:rsidR="008B670F">
        <w:rPr>
          <w:rFonts w:ascii="Arial" w:hAnsi="Arial" w:cs="Arial"/>
          <w:b w:val="0"/>
          <w:color w:val="00587C" w:themeColor="text1"/>
          <w:sz w:val="24"/>
          <w:szCs w:val="24"/>
        </w:rPr>
        <w:t>Specificare</w:t>
      </w:r>
      <w:proofErr w:type="spellEnd"/>
      <w:r w:rsidR="008B670F">
        <w:rPr>
          <w:rFonts w:ascii="Arial" w:hAnsi="Arial" w:cs="Arial"/>
          <w:b w:val="0"/>
          <w:color w:val="00587C" w:themeColor="text1"/>
          <w:sz w:val="24"/>
          <w:szCs w:val="24"/>
        </w:rPr>
        <w:t xml:space="preserve"> </w:t>
      </w:r>
      <w:r w:rsidR="00B941BD">
        <w:rPr>
          <w:rFonts w:ascii="Arial" w:hAnsi="Arial" w:cs="Arial"/>
          <w:b w:val="0"/>
          <w:color w:val="00587C" w:themeColor="text1"/>
          <w:sz w:val="24"/>
          <w:szCs w:val="24"/>
        </w:rPr>
        <w:t xml:space="preserve">la </w:t>
      </w:r>
      <w:r w:rsidR="008B670F">
        <w:rPr>
          <w:rFonts w:ascii="Arial" w:hAnsi="Arial" w:cs="Arial"/>
          <w:b w:val="0"/>
          <w:color w:val="00587C" w:themeColor="text1"/>
          <w:sz w:val="24"/>
          <w:szCs w:val="24"/>
        </w:rPr>
        <w:t xml:space="preserve">data </w:t>
      </w:r>
      <w:proofErr w:type="spellStart"/>
      <w:r w:rsidR="00B941BD">
        <w:rPr>
          <w:rFonts w:ascii="Arial" w:hAnsi="Arial" w:cs="Arial"/>
          <w:b w:val="0"/>
          <w:color w:val="00587C" w:themeColor="text1"/>
          <w:sz w:val="24"/>
          <w:szCs w:val="24"/>
        </w:rPr>
        <w:t>prescelta</w:t>
      </w:r>
      <w:proofErr w:type="spellEnd"/>
      <w:r w:rsidR="00B941BD">
        <w:rPr>
          <w:rFonts w:ascii="Arial" w:hAnsi="Arial" w:cs="Arial"/>
          <w:b w:val="0"/>
          <w:color w:val="00587C" w:themeColor="text1"/>
          <w:sz w:val="24"/>
          <w:szCs w:val="24"/>
        </w:rPr>
        <w:t xml:space="preserve"> </w:t>
      </w:r>
      <w:bookmarkStart w:id="0" w:name="_GoBack"/>
      <w:bookmarkEnd w:id="0"/>
      <w:r w:rsidR="008B670F">
        <w:rPr>
          <w:rFonts w:ascii="Arial" w:hAnsi="Arial" w:cs="Arial"/>
          <w:b w:val="0"/>
          <w:color w:val="00587C" w:themeColor="text1"/>
          <w:sz w:val="24"/>
          <w:szCs w:val="24"/>
        </w:rPr>
        <w:t>e i</w:t>
      </w:r>
      <w:proofErr w:type="spellStart"/>
      <w:r w:rsidR="00604546" w:rsidRPr="00604546">
        <w:rPr>
          <w:rFonts w:ascii="Arial" w:hAnsi="Arial" w:cs="Arial"/>
          <w:b w:val="0"/>
          <w:color w:val="00587C" w:themeColor="text1"/>
          <w:sz w:val="24"/>
          <w:szCs w:val="24"/>
          <w:lang w:val="it-IT"/>
        </w:rPr>
        <w:t>ndicare</w:t>
      </w:r>
      <w:proofErr w:type="spellEnd"/>
      <w:r w:rsidR="00604546" w:rsidRPr="00604546">
        <w:rPr>
          <w:rFonts w:ascii="Arial" w:hAnsi="Arial" w:cs="Arial"/>
          <w:b w:val="0"/>
          <w:color w:val="00587C" w:themeColor="text1"/>
          <w:sz w:val="24"/>
          <w:szCs w:val="24"/>
          <w:lang w:val="it-IT"/>
        </w:rPr>
        <w:t xml:space="preserve"> con una X la fascia oraria di preferenza)</w:t>
      </w:r>
    </w:p>
    <w:tbl>
      <w:tblPr>
        <w:tblW w:w="7082" w:type="dxa"/>
        <w:tblInd w:w="416" w:type="dxa"/>
        <w:tblBorders>
          <w:top w:val="single" w:sz="12" w:space="0" w:color="69ABC0" w:themeColor="accent5" w:themeShade="BF"/>
          <w:left w:val="single" w:sz="12" w:space="0" w:color="69ABC0" w:themeColor="accent5" w:themeShade="BF"/>
          <w:bottom w:val="single" w:sz="12" w:space="0" w:color="69ABC0" w:themeColor="accent5" w:themeShade="BF"/>
          <w:right w:val="single" w:sz="12" w:space="0" w:color="69ABC0" w:themeColor="accent5" w:themeShade="BF"/>
          <w:insideH w:val="single" w:sz="12" w:space="0" w:color="69ABC0" w:themeColor="accent5" w:themeShade="BF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8"/>
        <w:gridCol w:w="2410"/>
        <w:gridCol w:w="1984"/>
      </w:tblGrid>
      <w:tr w:rsidR="009E28FC" w:rsidRPr="00DE5F81" w14:paraId="5803BBFF" w14:textId="77777777" w:rsidTr="00165F9E">
        <w:tc>
          <w:tcPr>
            <w:tcW w:w="2688" w:type="dxa"/>
            <w:shd w:val="clear" w:color="auto" w:fill="auto"/>
          </w:tcPr>
          <w:p w14:paraId="67A9830A" w14:textId="2A4ADD8B" w:rsidR="00A6537B" w:rsidRPr="00DE5F81" w:rsidRDefault="008B670F" w:rsidP="00DC2A24">
            <w:pPr>
              <w:jc w:val="center"/>
              <w:rPr>
                <w:rFonts w:ascii="Arial" w:hAnsi="Arial" w:cs="Arial"/>
                <w:color w:val="00587C" w:themeColor="text1"/>
                <w:sz w:val="28"/>
              </w:rPr>
            </w:pPr>
            <w:r>
              <w:rPr>
                <w:rFonts w:ascii="Arial" w:hAnsi="Arial" w:cs="Arial"/>
                <w:color w:val="00587C" w:themeColor="text1"/>
                <w:sz w:val="28"/>
              </w:rPr>
              <w:t xml:space="preserve">DATA </w:t>
            </w:r>
          </w:p>
        </w:tc>
        <w:tc>
          <w:tcPr>
            <w:tcW w:w="2410" w:type="dxa"/>
            <w:shd w:val="clear" w:color="auto" w:fill="auto"/>
          </w:tcPr>
          <w:p w14:paraId="215866B5" w14:textId="7BB49EE5" w:rsidR="00A6537B" w:rsidRPr="00DE5F81" w:rsidRDefault="00A6537B" w:rsidP="00DC2A24">
            <w:pPr>
              <w:jc w:val="center"/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  <w:r w:rsidRPr="00A6537B">
              <w:rPr>
                <w:rFonts w:ascii="Arial" w:hAnsi="Arial" w:cs="Arial"/>
                <w:color w:val="00587C" w:themeColor="text1"/>
                <w:sz w:val="28"/>
              </w:rPr>
              <w:t>14,30 – 16,15</w:t>
            </w:r>
          </w:p>
        </w:tc>
        <w:tc>
          <w:tcPr>
            <w:tcW w:w="1984" w:type="dxa"/>
            <w:shd w:val="clear" w:color="auto" w:fill="auto"/>
          </w:tcPr>
          <w:p w14:paraId="6D14F4E4" w14:textId="32814614" w:rsidR="00A6537B" w:rsidRPr="00DE5F81" w:rsidRDefault="00A6537B" w:rsidP="00DC2A24">
            <w:pPr>
              <w:jc w:val="center"/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  <w:r w:rsidRPr="00A6537B">
              <w:rPr>
                <w:rFonts w:ascii="Arial" w:hAnsi="Arial" w:cs="Arial"/>
                <w:color w:val="00587C" w:themeColor="text1"/>
                <w:sz w:val="28"/>
              </w:rPr>
              <w:t>16,30 – 18,15</w:t>
            </w:r>
          </w:p>
        </w:tc>
      </w:tr>
      <w:tr w:rsidR="009E28FC" w:rsidRPr="00DE5F81" w14:paraId="34255D25" w14:textId="77777777" w:rsidTr="00165F9E">
        <w:tc>
          <w:tcPr>
            <w:tcW w:w="2688" w:type="dxa"/>
            <w:shd w:val="clear" w:color="auto" w:fill="auto"/>
            <w:vAlign w:val="center"/>
          </w:tcPr>
          <w:p w14:paraId="22501881" w14:textId="1521DCD0" w:rsidR="00A6537B" w:rsidRPr="00DE5F81" w:rsidRDefault="00A6537B" w:rsidP="003C2113">
            <w:pPr>
              <w:rPr>
                <w:rFonts w:ascii="Arial" w:hAnsi="Arial" w:cs="Arial"/>
                <w:color w:val="00587C" w:themeColor="text1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72862D33" w14:textId="77777777" w:rsidR="00A6537B" w:rsidRPr="00DE5F81" w:rsidRDefault="00A6537B" w:rsidP="003C2113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5C8D1CB" w14:textId="57690232" w:rsidR="00A6537B" w:rsidRPr="00DE5F81" w:rsidRDefault="00A6537B" w:rsidP="003C2113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</w:p>
        </w:tc>
      </w:tr>
    </w:tbl>
    <w:p w14:paraId="79571A2F" w14:textId="77777777" w:rsidR="009A6FF0" w:rsidRDefault="009A6FF0" w:rsidP="009A6FF0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bookmarkStart w:id="1" w:name="_Toc449992927"/>
      <w:bookmarkStart w:id="2" w:name="_Toc449993433"/>
      <w:bookmarkStart w:id="3" w:name="_Toc449993641"/>
      <w:bookmarkStart w:id="4" w:name="_Toc449994090"/>
      <w:bookmarkStart w:id="5" w:name="_Toc449994188"/>
      <w:proofErr w:type="spellStart"/>
      <w:r w:rsidRPr="00A6537B">
        <w:rPr>
          <w:rFonts w:ascii="Arial" w:hAnsi="Arial" w:cs="Arial"/>
          <w:b w:val="0"/>
          <w:color w:val="00587C" w:themeColor="text1"/>
          <w:szCs w:val="32"/>
        </w:rPr>
        <w:t>N</w:t>
      </w:r>
      <w:r w:rsidRPr="00DE5F81">
        <w:rPr>
          <w:rFonts w:ascii="Arial" w:hAnsi="Arial" w:cs="Arial"/>
          <w:b w:val="0"/>
          <w:color w:val="00587C" w:themeColor="text1"/>
          <w:szCs w:val="32"/>
        </w:rPr>
        <w:t>ominativo</w:t>
      </w:r>
      <w:proofErr w:type="spellEnd"/>
    </w:p>
    <w:tbl>
      <w:tblPr>
        <w:tblW w:w="8875" w:type="dxa"/>
        <w:jc w:val="center"/>
        <w:tblBorders>
          <w:top w:val="single" w:sz="6" w:space="0" w:color="669999"/>
          <w:left w:val="single" w:sz="6" w:space="0" w:color="669999"/>
          <w:bottom w:val="single" w:sz="6" w:space="0" w:color="669999"/>
          <w:right w:val="single" w:sz="6" w:space="0" w:color="669999"/>
          <w:insideH w:val="single" w:sz="6" w:space="0" w:color="669999"/>
          <w:insideV w:val="single" w:sz="6" w:space="0" w:color="66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5629"/>
      </w:tblGrid>
      <w:tr w:rsidR="009A6FF0" w:rsidRPr="00DE5F81" w14:paraId="66AB90D1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</w:tcPr>
          <w:p w14:paraId="5C6638EA" w14:textId="1B94C548" w:rsidR="009A6FF0" w:rsidRPr="00DE5F81" w:rsidRDefault="009A6FF0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>
              <w:rPr>
                <w:rFonts w:ascii="Arial" w:hAnsi="Arial" w:cs="Arial"/>
                <w:color w:val="00587C" w:themeColor="text1"/>
                <w:sz w:val="28"/>
              </w:rPr>
              <w:t>Referente</w:t>
            </w:r>
            <w:proofErr w:type="spellEnd"/>
            <w:r>
              <w:rPr>
                <w:rFonts w:ascii="Arial" w:hAnsi="Arial" w:cs="Arial"/>
                <w:color w:val="00587C" w:themeColor="text1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587C" w:themeColor="text1"/>
                <w:sz w:val="28"/>
              </w:rPr>
              <w:t>aziendale</w:t>
            </w:r>
            <w:proofErr w:type="spellEnd"/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</w:tcPr>
          <w:p w14:paraId="58A25534" w14:textId="77777777" w:rsidR="009A6FF0" w:rsidRPr="00DE5F81" w:rsidRDefault="009A6FF0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</w:tc>
      </w:tr>
      <w:tr w:rsidR="009A6FF0" w:rsidRPr="00DE5F81" w14:paraId="3D404E43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  <w:vAlign w:val="center"/>
          </w:tcPr>
          <w:p w14:paraId="5EDF9577" w14:textId="7177811B" w:rsidR="009A6FF0" w:rsidRPr="00DE5F81" w:rsidRDefault="009A6FF0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>
              <w:rPr>
                <w:rFonts w:ascii="Arial" w:hAnsi="Arial" w:cs="Arial"/>
                <w:color w:val="00587C" w:themeColor="text1"/>
                <w:sz w:val="28"/>
              </w:rPr>
              <w:t>Email</w:t>
            </w:r>
            <w:proofErr w:type="spellEnd"/>
            <w:r>
              <w:rPr>
                <w:rFonts w:ascii="Arial" w:hAnsi="Arial" w:cs="Arial"/>
                <w:color w:val="00587C" w:themeColor="text1"/>
                <w:sz w:val="28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587C" w:themeColor="text1"/>
                <w:sz w:val="28"/>
              </w:rPr>
              <w:t>contatto</w:t>
            </w:r>
            <w:proofErr w:type="spellEnd"/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  <w:vAlign w:val="center"/>
          </w:tcPr>
          <w:p w14:paraId="4275D384" w14:textId="77777777" w:rsidR="009A6FF0" w:rsidRPr="00DE5F81" w:rsidRDefault="009A6FF0" w:rsidP="003D0F81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</w:p>
        </w:tc>
      </w:tr>
      <w:tr w:rsidR="00FA2F79" w:rsidRPr="00DE5F81" w14:paraId="3C292A77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  <w:vAlign w:val="center"/>
          </w:tcPr>
          <w:p w14:paraId="7ED47A12" w14:textId="7E9171CC" w:rsidR="00FA2F79" w:rsidRDefault="00591A8E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>
              <w:rPr>
                <w:rFonts w:ascii="Arial" w:hAnsi="Arial" w:cs="Arial"/>
                <w:color w:val="00587C" w:themeColor="text1"/>
                <w:sz w:val="28"/>
              </w:rPr>
              <w:t>Recapito</w:t>
            </w:r>
            <w:proofErr w:type="spellEnd"/>
            <w:r>
              <w:rPr>
                <w:rFonts w:ascii="Arial" w:hAnsi="Arial" w:cs="Arial"/>
                <w:color w:val="00587C" w:themeColor="text1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587C" w:themeColor="text1"/>
                <w:sz w:val="28"/>
              </w:rPr>
              <w:t>t</w:t>
            </w:r>
            <w:r w:rsidR="00FA2F79">
              <w:rPr>
                <w:rFonts w:ascii="Arial" w:hAnsi="Arial" w:cs="Arial"/>
                <w:color w:val="00587C" w:themeColor="text1"/>
                <w:sz w:val="28"/>
              </w:rPr>
              <w:t>elefon</w:t>
            </w:r>
            <w:r>
              <w:rPr>
                <w:rFonts w:ascii="Arial" w:hAnsi="Arial" w:cs="Arial"/>
                <w:color w:val="00587C" w:themeColor="text1"/>
                <w:sz w:val="28"/>
              </w:rPr>
              <w:t>ico</w:t>
            </w:r>
            <w:proofErr w:type="spellEnd"/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  <w:vAlign w:val="center"/>
          </w:tcPr>
          <w:p w14:paraId="385BFDEC" w14:textId="77777777" w:rsidR="00FA2F79" w:rsidRPr="00DE5F81" w:rsidRDefault="00FA2F79" w:rsidP="003D0F81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</w:p>
        </w:tc>
      </w:tr>
      <w:tr w:rsidR="00C9189C" w:rsidRPr="00DE5F81" w14:paraId="68FBB0B9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  <w:vAlign w:val="center"/>
          </w:tcPr>
          <w:p w14:paraId="34239CDD" w14:textId="25DCACCB" w:rsidR="00C9189C" w:rsidRDefault="00C9189C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>
              <w:rPr>
                <w:rFonts w:ascii="Arial" w:hAnsi="Arial" w:cs="Arial"/>
                <w:color w:val="00587C" w:themeColor="text1"/>
                <w:sz w:val="28"/>
              </w:rPr>
              <w:t>Nome</w:t>
            </w:r>
            <w:proofErr w:type="spellEnd"/>
            <w:r>
              <w:rPr>
                <w:rFonts w:ascii="Arial" w:hAnsi="Arial" w:cs="Arial"/>
                <w:color w:val="00587C" w:themeColor="text1"/>
                <w:sz w:val="28"/>
              </w:rPr>
              <w:t xml:space="preserve"> Skype</w:t>
            </w:r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  <w:vAlign w:val="center"/>
          </w:tcPr>
          <w:p w14:paraId="554591EA" w14:textId="77777777" w:rsidR="00C9189C" w:rsidRPr="00DE5F81" w:rsidRDefault="00C9189C" w:rsidP="003D0F81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</w:p>
        </w:tc>
      </w:tr>
    </w:tbl>
    <w:p w14:paraId="0A4D8EA6" w14:textId="77777777" w:rsidR="009A6FF0" w:rsidRPr="009A6FF0" w:rsidRDefault="009A6FF0" w:rsidP="009A6FF0"/>
    <w:p w14:paraId="05DF8302" w14:textId="6380C49A" w:rsidR="00525F7A" w:rsidRPr="00DE5F81" w:rsidRDefault="00E44C60" w:rsidP="00525F7A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proofErr w:type="spellStart"/>
      <w:r>
        <w:rPr>
          <w:rFonts w:ascii="Arial" w:hAnsi="Arial" w:cs="Arial"/>
          <w:b w:val="0"/>
          <w:color w:val="00587C" w:themeColor="text1"/>
          <w:szCs w:val="32"/>
        </w:rPr>
        <w:t>Azienda</w:t>
      </w:r>
      <w:proofErr w:type="spellEnd"/>
    </w:p>
    <w:tbl>
      <w:tblPr>
        <w:tblW w:w="8875" w:type="dxa"/>
        <w:jc w:val="center"/>
        <w:tblBorders>
          <w:top w:val="single" w:sz="6" w:space="0" w:color="669999"/>
          <w:left w:val="single" w:sz="6" w:space="0" w:color="669999"/>
          <w:bottom w:val="single" w:sz="6" w:space="0" w:color="669999"/>
          <w:right w:val="single" w:sz="6" w:space="0" w:color="669999"/>
          <w:insideH w:val="single" w:sz="6" w:space="0" w:color="669999"/>
          <w:insideV w:val="single" w:sz="6" w:space="0" w:color="66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5629"/>
      </w:tblGrid>
      <w:tr w:rsidR="00525F7A" w:rsidRPr="00DE5F81" w14:paraId="5665C944" w14:textId="77777777" w:rsidTr="00525F7A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</w:tcPr>
          <w:p w14:paraId="6AB19C4C" w14:textId="1FA81FB9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Ragione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 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Sociale</w:t>
            </w:r>
            <w:proofErr w:type="spellEnd"/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</w:tcPr>
          <w:p w14:paraId="3AC5EEC5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</w:tc>
      </w:tr>
      <w:tr w:rsidR="00525F7A" w:rsidRPr="00DE5F81" w14:paraId="4350E5C9" w14:textId="77777777" w:rsidTr="00525F7A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  <w:vAlign w:val="center"/>
          </w:tcPr>
          <w:p w14:paraId="19E71D68" w14:textId="179E71C3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Anno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 di 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costituzione</w:t>
            </w:r>
            <w:proofErr w:type="spellEnd"/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  <w:vAlign w:val="center"/>
          </w:tcPr>
          <w:p w14:paraId="525FE13E" w14:textId="77777777" w:rsidR="00525F7A" w:rsidRPr="00DE5F81" w:rsidRDefault="00525F7A" w:rsidP="003D0F81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</w:p>
        </w:tc>
      </w:tr>
    </w:tbl>
    <w:p w14:paraId="39DD9719" w14:textId="4C7DDB64" w:rsidR="00525F7A" w:rsidRPr="00DE5F81" w:rsidRDefault="00525F7A" w:rsidP="00525F7A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r w:rsidRPr="00DE5F81">
        <w:rPr>
          <w:rFonts w:ascii="Arial" w:hAnsi="Arial" w:cs="Arial"/>
          <w:b w:val="0"/>
          <w:color w:val="00587C" w:themeColor="text1"/>
          <w:szCs w:val="32"/>
        </w:rPr>
        <w:lastRenderedPageBreak/>
        <w:t>Dimensioni</w:t>
      </w:r>
    </w:p>
    <w:tbl>
      <w:tblPr>
        <w:tblW w:w="8875" w:type="dxa"/>
        <w:jc w:val="center"/>
        <w:tblBorders>
          <w:top w:val="single" w:sz="6" w:space="0" w:color="669999"/>
          <w:left w:val="single" w:sz="6" w:space="0" w:color="669999"/>
          <w:bottom w:val="single" w:sz="6" w:space="0" w:color="669999"/>
          <w:right w:val="single" w:sz="6" w:space="0" w:color="669999"/>
          <w:insideH w:val="single" w:sz="6" w:space="0" w:color="669999"/>
          <w:insideV w:val="single" w:sz="6" w:space="0" w:color="66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5629"/>
      </w:tblGrid>
      <w:tr w:rsidR="00525F7A" w:rsidRPr="00DE5F81" w14:paraId="50BD462C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</w:tcPr>
          <w:p w14:paraId="2A35BF65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Numero 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dipendenti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 </w:t>
            </w:r>
          </w:p>
          <w:p w14:paraId="04FA78B8" w14:textId="6AFC5AB2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(ultimo 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anno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>)</w:t>
            </w:r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</w:tcPr>
          <w:p w14:paraId="17F5EE22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</w:tc>
      </w:tr>
      <w:tr w:rsidR="00525F7A" w:rsidRPr="00DE5F81" w14:paraId="36535081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  <w:vAlign w:val="center"/>
          </w:tcPr>
          <w:p w14:paraId="0839EC31" w14:textId="4E3D48BF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Fatturato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 (ultimo 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anno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>)</w:t>
            </w:r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  <w:vAlign w:val="center"/>
          </w:tcPr>
          <w:p w14:paraId="3126BDFD" w14:textId="77777777" w:rsidR="00525F7A" w:rsidRPr="00DE5F81" w:rsidRDefault="00525F7A" w:rsidP="003D0F81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</w:p>
        </w:tc>
      </w:tr>
    </w:tbl>
    <w:p w14:paraId="743C9577" w14:textId="77777777" w:rsidR="00525F7A" w:rsidRPr="00DE5F81" w:rsidRDefault="00525F7A" w:rsidP="00525F7A">
      <w:pPr>
        <w:rPr>
          <w:rFonts w:ascii="Arial" w:hAnsi="Arial" w:cs="Arial"/>
        </w:rPr>
      </w:pPr>
    </w:p>
    <w:bookmarkEnd w:id="1"/>
    <w:bookmarkEnd w:id="2"/>
    <w:bookmarkEnd w:id="3"/>
    <w:bookmarkEnd w:id="4"/>
    <w:bookmarkEnd w:id="5"/>
    <w:p w14:paraId="3880138A" w14:textId="241A1AA5" w:rsidR="00525F7A" w:rsidRPr="00DE5F81" w:rsidRDefault="00525F7A" w:rsidP="00525F7A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proofErr w:type="spellStart"/>
      <w:r w:rsidRPr="00DE5F81">
        <w:rPr>
          <w:rFonts w:ascii="Arial" w:hAnsi="Arial" w:cs="Arial"/>
          <w:b w:val="0"/>
          <w:color w:val="00587C" w:themeColor="text1"/>
          <w:szCs w:val="32"/>
        </w:rPr>
        <w:t>Settore</w:t>
      </w:r>
      <w:proofErr w:type="spellEnd"/>
      <w:r w:rsidRPr="00DE5F81">
        <w:rPr>
          <w:rFonts w:ascii="Arial" w:hAnsi="Arial" w:cs="Arial"/>
          <w:b w:val="0"/>
          <w:color w:val="00587C" w:themeColor="text1"/>
          <w:szCs w:val="32"/>
        </w:rPr>
        <w:t xml:space="preserve"> </w:t>
      </w:r>
      <w:proofErr w:type="spellStart"/>
      <w:r w:rsidRPr="00DE5F81">
        <w:rPr>
          <w:rFonts w:ascii="Arial" w:hAnsi="Arial" w:cs="Arial"/>
          <w:b w:val="0"/>
          <w:color w:val="00587C" w:themeColor="text1"/>
          <w:szCs w:val="32"/>
        </w:rPr>
        <w:t>economico</w:t>
      </w:r>
      <w:proofErr w:type="spellEnd"/>
      <w:r w:rsidRPr="00DE5F81">
        <w:rPr>
          <w:rFonts w:ascii="Arial" w:hAnsi="Arial" w:cs="Arial"/>
          <w:b w:val="0"/>
          <w:color w:val="00587C" w:themeColor="text1"/>
          <w:szCs w:val="32"/>
        </w:rPr>
        <w:t xml:space="preserve"> e </w:t>
      </w:r>
      <w:proofErr w:type="spellStart"/>
      <w:r w:rsidRPr="00DE5F81">
        <w:rPr>
          <w:rFonts w:ascii="Arial" w:hAnsi="Arial" w:cs="Arial"/>
          <w:b w:val="0"/>
          <w:color w:val="00587C" w:themeColor="text1"/>
          <w:szCs w:val="32"/>
        </w:rPr>
        <w:t>attività</w:t>
      </w:r>
      <w:proofErr w:type="spellEnd"/>
    </w:p>
    <w:tbl>
      <w:tblPr>
        <w:tblW w:w="8875" w:type="dxa"/>
        <w:jc w:val="center"/>
        <w:tblBorders>
          <w:top w:val="single" w:sz="6" w:space="0" w:color="669999"/>
          <w:left w:val="single" w:sz="6" w:space="0" w:color="669999"/>
          <w:bottom w:val="single" w:sz="6" w:space="0" w:color="669999"/>
          <w:right w:val="single" w:sz="6" w:space="0" w:color="669999"/>
          <w:insideH w:val="single" w:sz="6" w:space="0" w:color="669999"/>
          <w:insideV w:val="single" w:sz="6" w:space="0" w:color="66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5629"/>
      </w:tblGrid>
      <w:tr w:rsidR="00525F7A" w:rsidRPr="00DE5F81" w14:paraId="19B5A256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</w:tcPr>
          <w:p w14:paraId="0919CB75" w14:textId="6EB13C91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Settore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 di 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attività</w:t>
            </w:r>
            <w:proofErr w:type="spellEnd"/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</w:tcPr>
          <w:p w14:paraId="3D9F0CAA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</w:tc>
      </w:tr>
      <w:tr w:rsidR="00525F7A" w:rsidRPr="00DE5F81" w14:paraId="6740BDB2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  <w:vAlign w:val="center"/>
          </w:tcPr>
          <w:p w14:paraId="68218924" w14:textId="20728A63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Descrizione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 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attività</w:t>
            </w:r>
            <w:proofErr w:type="spellEnd"/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  <w:vAlign w:val="center"/>
          </w:tcPr>
          <w:p w14:paraId="321073E1" w14:textId="77777777" w:rsidR="00525F7A" w:rsidRDefault="00525F7A" w:rsidP="003D0F81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</w:p>
          <w:p w14:paraId="69972A5A" w14:textId="77777777" w:rsidR="00DE5F81" w:rsidRPr="00DE5F81" w:rsidRDefault="00DE5F81" w:rsidP="003D0F81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</w:p>
        </w:tc>
      </w:tr>
    </w:tbl>
    <w:p w14:paraId="7050C3D3" w14:textId="77777777" w:rsidR="00A4076E" w:rsidRDefault="00A4076E" w:rsidP="00A4076E">
      <w:pPr>
        <w:pStyle w:val="Titolo1"/>
        <w:keepLines w:val="0"/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</w:p>
    <w:p w14:paraId="734D1CA4" w14:textId="6890E2B4" w:rsidR="00A4076E" w:rsidRPr="00576F41" w:rsidRDefault="00525F7A" w:rsidP="00A4076E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proofErr w:type="spellStart"/>
      <w:r w:rsidRPr="00DE5F81">
        <w:rPr>
          <w:rFonts w:ascii="Arial" w:hAnsi="Arial" w:cs="Arial"/>
          <w:b w:val="0"/>
          <w:color w:val="00587C" w:themeColor="text1"/>
          <w:szCs w:val="32"/>
        </w:rPr>
        <w:t>Prodotto</w:t>
      </w:r>
      <w:proofErr w:type="spellEnd"/>
      <w:r w:rsidRPr="00DE5F81">
        <w:rPr>
          <w:rFonts w:ascii="Arial" w:hAnsi="Arial" w:cs="Arial"/>
          <w:b w:val="0"/>
          <w:color w:val="00587C" w:themeColor="text1"/>
          <w:szCs w:val="32"/>
        </w:rPr>
        <w:t>/</w:t>
      </w:r>
      <w:proofErr w:type="spellStart"/>
      <w:r w:rsidRPr="00DE5F81">
        <w:rPr>
          <w:rFonts w:ascii="Arial" w:hAnsi="Arial" w:cs="Arial"/>
          <w:b w:val="0"/>
          <w:color w:val="00587C" w:themeColor="text1"/>
          <w:szCs w:val="32"/>
        </w:rPr>
        <w:t>servizio</w:t>
      </w:r>
      <w:proofErr w:type="spellEnd"/>
    </w:p>
    <w:tbl>
      <w:tblPr>
        <w:tblW w:w="8875" w:type="dxa"/>
        <w:jc w:val="center"/>
        <w:tblBorders>
          <w:top w:val="single" w:sz="6" w:space="0" w:color="669999"/>
          <w:left w:val="single" w:sz="6" w:space="0" w:color="669999"/>
          <w:bottom w:val="single" w:sz="6" w:space="0" w:color="669999"/>
          <w:right w:val="single" w:sz="6" w:space="0" w:color="669999"/>
          <w:insideH w:val="single" w:sz="6" w:space="0" w:color="669999"/>
          <w:insideV w:val="single" w:sz="6" w:space="0" w:color="66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5629"/>
      </w:tblGrid>
      <w:tr w:rsidR="00525F7A" w:rsidRPr="00DE5F81" w14:paraId="662108D4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</w:tcPr>
          <w:p w14:paraId="465CAF7E" w14:textId="197028ED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</w:rPr>
            </w:pP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Descrizione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 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prodotto</w:t>
            </w:r>
            <w:proofErr w:type="spellEnd"/>
            <w:r w:rsidRPr="00DE5F81">
              <w:rPr>
                <w:rFonts w:ascii="Arial" w:hAnsi="Arial" w:cs="Arial"/>
                <w:color w:val="00587C" w:themeColor="text1"/>
                <w:sz w:val="28"/>
              </w:rPr>
              <w:t>/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servizio</w:t>
            </w:r>
            <w:proofErr w:type="spellEnd"/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</w:tcPr>
          <w:p w14:paraId="7EDEBD2C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  <w:p w14:paraId="420C4036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  <w:p w14:paraId="6B0841F0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  <w:p w14:paraId="6CC53F79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</w:tc>
      </w:tr>
    </w:tbl>
    <w:p w14:paraId="271325A9" w14:textId="41120844" w:rsidR="00525F7A" w:rsidRDefault="00525F7A" w:rsidP="00C42E7D">
      <w:pPr>
        <w:rPr>
          <w:rFonts w:ascii="Arial" w:hAnsi="Arial" w:cs="Arial"/>
        </w:rPr>
      </w:pPr>
    </w:p>
    <w:p w14:paraId="6BD3DD09" w14:textId="77777777" w:rsidR="00A20DAC" w:rsidRDefault="00A20DAC" w:rsidP="00C42E7D">
      <w:pPr>
        <w:rPr>
          <w:rFonts w:ascii="Arial" w:hAnsi="Arial" w:cs="Arial"/>
        </w:rPr>
      </w:pPr>
    </w:p>
    <w:p w14:paraId="0CA3B712" w14:textId="2FA51351" w:rsidR="00525F7A" w:rsidRPr="00DE5F81" w:rsidRDefault="00525F7A" w:rsidP="00525F7A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proofErr w:type="spellStart"/>
      <w:r w:rsidRPr="00DE5F81">
        <w:rPr>
          <w:rFonts w:ascii="Arial" w:hAnsi="Arial" w:cs="Arial"/>
          <w:b w:val="0"/>
          <w:color w:val="00587C" w:themeColor="text1"/>
          <w:szCs w:val="32"/>
        </w:rPr>
        <w:lastRenderedPageBreak/>
        <w:t>Clienti</w:t>
      </w:r>
      <w:proofErr w:type="spellEnd"/>
    </w:p>
    <w:tbl>
      <w:tblPr>
        <w:tblW w:w="8875" w:type="dxa"/>
        <w:jc w:val="center"/>
        <w:tblBorders>
          <w:top w:val="single" w:sz="6" w:space="0" w:color="669999"/>
          <w:left w:val="single" w:sz="6" w:space="0" w:color="669999"/>
          <w:bottom w:val="single" w:sz="6" w:space="0" w:color="669999"/>
          <w:right w:val="single" w:sz="6" w:space="0" w:color="669999"/>
          <w:insideH w:val="single" w:sz="6" w:space="0" w:color="669999"/>
          <w:insideV w:val="single" w:sz="6" w:space="0" w:color="66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5629"/>
      </w:tblGrid>
      <w:tr w:rsidR="00525F7A" w:rsidRPr="00DE5F81" w14:paraId="40246D7B" w14:textId="77777777" w:rsidTr="003D0F81">
        <w:trPr>
          <w:jc w:val="center"/>
        </w:trPr>
        <w:tc>
          <w:tcPr>
            <w:tcW w:w="3246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</w:tcPr>
          <w:p w14:paraId="7FB2DE50" w14:textId="03C7B444" w:rsidR="00525F7A" w:rsidRPr="00DE5F81" w:rsidRDefault="00525F7A" w:rsidP="00525F7A">
            <w:pPr>
              <w:rPr>
                <w:rFonts w:ascii="Arial" w:hAnsi="Arial" w:cs="Arial"/>
                <w:color w:val="00587C" w:themeColor="text1"/>
                <w:sz w:val="28"/>
              </w:rPr>
            </w:pPr>
            <w:r w:rsidRPr="00DE5F81">
              <w:rPr>
                <w:rFonts w:ascii="Arial" w:hAnsi="Arial" w:cs="Arial"/>
                <w:color w:val="00587C" w:themeColor="text1"/>
                <w:sz w:val="28"/>
              </w:rPr>
              <w:t xml:space="preserve">Tipologia </w:t>
            </w:r>
            <w:proofErr w:type="spellStart"/>
            <w:r w:rsidRPr="00DE5F81">
              <w:rPr>
                <w:rFonts w:ascii="Arial" w:hAnsi="Arial" w:cs="Arial"/>
                <w:color w:val="00587C" w:themeColor="text1"/>
                <w:sz w:val="28"/>
              </w:rPr>
              <w:t>clienti</w:t>
            </w:r>
            <w:proofErr w:type="spellEnd"/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</w:tcPr>
          <w:p w14:paraId="0C07ACC9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  <w:p w14:paraId="1D7C491A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  <w:p w14:paraId="440D391F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  <w:p w14:paraId="4A552976" w14:textId="77777777" w:rsidR="00525F7A" w:rsidRPr="00DE5F81" w:rsidRDefault="00525F7A" w:rsidP="003D0F81">
            <w:pPr>
              <w:rPr>
                <w:rFonts w:ascii="Arial" w:hAnsi="Arial" w:cs="Arial"/>
                <w:color w:val="00587C" w:themeColor="text1"/>
                <w:sz w:val="28"/>
                <w:lang w:val="en-US"/>
              </w:rPr>
            </w:pPr>
          </w:p>
        </w:tc>
      </w:tr>
    </w:tbl>
    <w:p w14:paraId="5F94C2D5" w14:textId="77777777" w:rsidR="00525F7A" w:rsidRDefault="00525F7A" w:rsidP="00C42E7D">
      <w:pPr>
        <w:rPr>
          <w:rFonts w:ascii="Arial" w:hAnsi="Arial" w:cs="Arial"/>
        </w:rPr>
      </w:pPr>
    </w:p>
    <w:p w14:paraId="7ED7ED07" w14:textId="77777777" w:rsidR="008A422C" w:rsidRPr="00DE5F81" w:rsidRDefault="008A422C" w:rsidP="00C42E7D">
      <w:pPr>
        <w:rPr>
          <w:rFonts w:ascii="Arial" w:hAnsi="Arial" w:cs="Arial"/>
        </w:rPr>
      </w:pPr>
    </w:p>
    <w:p w14:paraId="0DEF673D" w14:textId="7C26D8AA" w:rsidR="00525F7A" w:rsidRPr="00DE5F81" w:rsidRDefault="00525F7A" w:rsidP="00525F7A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proofErr w:type="spellStart"/>
      <w:r w:rsidRPr="00DE5F81">
        <w:rPr>
          <w:rFonts w:ascii="Arial" w:hAnsi="Arial" w:cs="Arial"/>
          <w:b w:val="0"/>
          <w:color w:val="00587C" w:themeColor="text1"/>
          <w:szCs w:val="32"/>
        </w:rPr>
        <w:t>Mercati</w:t>
      </w:r>
      <w:proofErr w:type="spellEnd"/>
    </w:p>
    <w:p w14:paraId="2ED8B129" w14:textId="22540F88" w:rsidR="00525F7A" w:rsidRPr="00DE5F81" w:rsidRDefault="00525F7A" w:rsidP="00DE5F81">
      <w:pPr>
        <w:jc w:val="left"/>
        <w:rPr>
          <w:rFonts w:ascii="Arial" w:hAnsi="Arial" w:cs="Arial"/>
          <w:color w:val="00587C" w:themeColor="text1"/>
          <w:sz w:val="28"/>
        </w:rPr>
      </w:pPr>
      <w:r w:rsidRPr="00DE5F81">
        <w:rPr>
          <w:rFonts w:ascii="Arial" w:hAnsi="Arial" w:cs="Arial"/>
          <w:color w:val="00587C" w:themeColor="text1"/>
          <w:sz w:val="28"/>
        </w:rPr>
        <w:t xml:space="preserve">IT  </w:t>
      </w:r>
      <w:r w:rsidRPr="00DE5F81">
        <w:rPr>
          <w:rFonts w:ascii="Arial" w:hAnsi="Arial" w:cs="Arial"/>
          <w:color w:val="00587C" w:themeColor="text1"/>
          <w:sz w:val="28"/>
        </w:rPr>
        <w:sym w:font="Wingdings" w:char="F06F"/>
      </w:r>
    </w:p>
    <w:p w14:paraId="1396485A" w14:textId="54AF3754" w:rsidR="00525F7A" w:rsidRPr="00DE5F81" w:rsidRDefault="00525F7A" w:rsidP="00DE5F81">
      <w:pPr>
        <w:jc w:val="left"/>
        <w:rPr>
          <w:rFonts w:ascii="Arial" w:hAnsi="Arial" w:cs="Arial"/>
          <w:color w:val="00587C" w:themeColor="text1"/>
          <w:sz w:val="28"/>
        </w:rPr>
      </w:pPr>
      <w:r w:rsidRPr="00DE5F81">
        <w:rPr>
          <w:rFonts w:ascii="Arial" w:hAnsi="Arial" w:cs="Arial"/>
          <w:color w:val="00587C" w:themeColor="text1"/>
          <w:sz w:val="28"/>
        </w:rPr>
        <w:t xml:space="preserve">EU </w:t>
      </w:r>
      <w:r w:rsidRPr="00DE5F81">
        <w:rPr>
          <w:rFonts w:ascii="Arial" w:hAnsi="Arial" w:cs="Arial"/>
          <w:color w:val="00587C" w:themeColor="text1"/>
          <w:sz w:val="28"/>
        </w:rPr>
        <w:sym w:font="Wingdings" w:char="F06F"/>
      </w:r>
      <w:r w:rsidRPr="00DE5F81">
        <w:rPr>
          <w:rFonts w:ascii="Arial" w:hAnsi="Arial" w:cs="Arial"/>
          <w:color w:val="00587C" w:themeColor="text1"/>
          <w:sz w:val="28"/>
        </w:rPr>
        <w:t xml:space="preserve"> (</w:t>
      </w:r>
      <w:proofErr w:type="spellStart"/>
      <w:r w:rsidRPr="00DE5F81">
        <w:rPr>
          <w:rFonts w:ascii="Arial" w:hAnsi="Arial" w:cs="Arial"/>
          <w:color w:val="00587C" w:themeColor="text1"/>
          <w:sz w:val="28"/>
        </w:rPr>
        <w:t>specificare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 xml:space="preserve"> </w:t>
      </w:r>
      <w:proofErr w:type="spellStart"/>
      <w:r w:rsidRPr="00DE5F81">
        <w:rPr>
          <w:rFonts w:ascii="Arial" w:hAnsi="Arial" w:cs="Arial"/>
          <w:color w:val="00587C" w:themeColor="text1"/>
          <w:sz w:val="28"/>
        </w:rPr>
        <w:t>paesi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>) ___________________________________</w:t>
      </w:r>
      <w:r w:rsidR="00F95F35" w:rsidRPr="00DE5F81">
        <w:rPr>
          <w:rFonts w:ascii="Arial" w:hAnsi="Arial" w:cs="Arial"/>
          <w:color w:val="00587C" w:themeColor="text1"/>
          <w:sz w:val="28"/>
        </w:rPr>
        <w:t>_______________</w:t>
      </w:r>
    </w:p>
    <w:p w14:paraId="6567046D" w14:textId="32F74F70" w:rsidR="00525F7A" w:rsidRPr="00DE5F81" w:rsidRDefault="00525F7A" w:rsidP="00DE5F81">
      <w:pPr>
        <w:jc w:val="left"/>
        <w:rPr>
          <w:rFonts w:ascii="Arial" w:hAnsi="Arial" w:cs="Arial"/>
          <w:color w:val="00587C" w:themeColor="text1"/>
          <w:sz w:val="28"/>
        </w:rPr>
      </w:pPr>
      <w:proofErr w:type="spellStart"/>
      <w:r w:rsidRPr="00DE5F81">
        <w:rPr>
          <w:rFonts w:ascii="Arial" w:hAnsi="Arial" w:cs="Arial"/>
          <w:color w:val="00587C" w:themeColor="text1"/>
          <w:sz w:val="28"/>
        </w:rPr>
        <w:t>Altro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 xml:space="preserve"> </w:t>
      </w:r>
      <w:r w:rsidRPr="00DE5F81">
        <w:rPr>
          <w:rFonts w:ascii="Arial" w:hAnsi="Arial" w:cs="Arial"/>
          <w:color w:val="00587C" w:themeColor="text1"/>
          <w:sz w:val="28"/>
        </w:rPr>
        <w:sym w:font="Wingdings" w:char="F06F"/>
      </w:r>
      <w:r w:rsidRPr="00DE5F81">
        <w:rPr>
          <w:rFonts w:ascii="Arial" w:hAnsi="Arial" w:cs="Arial"/>
          <w:color w:val="00587C" w:themeColor="text1"/>
          <w:sz w:val="28"/>
        </w:rPr>
        <w:t xml:space="preserve"> (</w:t>
      </w:r>
      <w:proofErr w:type="spellStart"/>
      <w:r w:rsidRPr="00DE5F81">
        <w:rPr>
          <w:rFonts w:ascii="Arial" w:hAnsi="Arial" w:cs="Arial"/>
          <w:color w:val="00587C" w:themeColor="text1"/>
          <w:sz w:val="28"/>
        </w:rPr>
        <w:t>specificare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 xml:space="preserve"> </w:t>
      </w:r>
      <w:proofErr w:type="spellStart"/>
      <w:r w:rsidRPr="00DE5F81">
        <w:rPr>
          <w:rFonts w:ascii="Arial" w:hAnsi="Arial" w:cs="Arial"/>
          <w:color w:val="00587C" w:themeColor="text1"/>
          <w:sz w:val="28"/>
        </w:rPr>
        <w:t>paesi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>) _________________________________</w:t>
      </w:r>
      <w:r w:rsidR="00F95F35" w:rsidRPr="00DE5F81">
        <w:rPr>
          <w:rFonts w:ascii="Arial" w:hAnsi="Arial" w:cs="Arial"/>
          <w:color w:val="00587C" w:themeColor="text1"/>
          <w:sz w:val="28"/>
        </w:rPr>
        <w:t>________________</w:t>
      </w:r>
    </w:p>
    <w:p w14:paraId="62309517" w14:textId="77777777" w:rsidR="008A422C" w:rsidRDefault="008A422C" w:rsidP="00C42E7D">
      <w:pPr>
        <w:rPr>
          <w:rFonts w:ascii="Arial" w:hAnsi="Arial" w:cs="Arial"/>
        </w:rPr>
      </w:pPr>
    </w:p>
    <w:p w14:paraId="7CC663D3" w14:textId="7874967B" w:rsidR="00F41C04" w:rsidRPr="00DE5F81" w:rsidRDefault="00F41C04" w:rsidP="00F41C04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proofErr w:type="spellStart"/>
      <w:r w:rsidRPr="00DE5F81">
        <w:rPr>
          <w:rFonts w:ascii="Arial" w:hAnsi="Arial" w:cs="Arial"/>
          <w:b w:val="0"/>
          <w:color w:val="00587C" w:themeColor="text1"/>
          <w:szCs w:val="32"/>
        </w:rPr>
        <w:t>Personale</w:t>
      </w:r>
      <w:proofErr w:type="spellEnd"/>
      <w:r w:rsidRPr="00DE5F81">
        <w:rPr>
          <w:rFonts w:ascii="Arial" w:hAnsi="Arial" w:cs="Arial"/>
          <w:b w:val="0"/>
          <w:color w:val="00587C" w:themeColor="text1"/>
          <w:szCs w:val="32"/>
        </w:rPr>
        <w:t xml:space="preserve"> </w:t>
      </w:r>
      <w:proofErr w:type="spellStart"/>
      <w:r w:rsidRPr="00DE5F81">
        <w:rPr>
          <w:rFonts w:ascii="Arial" w:hAnsi="Arial" w:cs="Arial"/>
          <w:b w:val="0"/>
          <w:color w:val="00587C" w:themeColor="text1"/>
          <w:szCs w:val="32"/>
        </w:rPr>
        <w:t>specializzato</w:t>
      </w:r>
      <w:proofErr w:type="spellEnd"/>
    </w:p>
    <w:p w14:paraId="61F090C2" w14:textId="6488FF93" w:rsidR="00F41C04" w:rsidRPr="00DE5F81" w:rsidRDefault="009744CE" w:rsidP="00F41C04">
      <w:pPr>
        <w:rPr>
          <w:rFonts w:ascii="Arial" w:eastAsiaTheme="majorEastAsia" w:hAnsi="Arial" w:cs="Arial"/>
          <w:bCs/>
          <w:color w:val="00587C" w:themeColor="text1"/>
          <w:sz w:val="28"/>
        </w:rPr>
      </w:pPr>
      <w:proofErr w:type="spellStart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>Esistono</w:t>
      </w:r>
      <w:proofErr w:type="spellEnd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 xml:space="preserve"> </w:t>
      </w:r>
      <w:proofErr w:type="spellStart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>persone</w:t>
      </w:r>
      <w:proofErr w:type="spellEnd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 xml:space="preserve"> in </w:t>
      </w:r>
      <w:proofErr w:type="spellStart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>azienda</w:t>
      </w:r>
      <w:proofErr w:type="spellEnd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 xml:space="preserve"> </w:t>
      </w:r>
      <w:proofErr w:type="spellStart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>dedicate</w:t>
      </w:r>
      <w:proofErr w:type="spellEnd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 xml:space="preserve"> ai </w:t>
      </w:r>
      <w:proofErr w:type="spellStart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>seguenti</w:t>
      </w:r>
      <w:proofErr w:type="spellEnd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 xml:space="preserve"> </w:t>
      </w:r>
      <w:proofErr w:type="spellStart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>ruoli</w:t>
      </w:r>
      <w:proofErr w:type="spellEnd"/>
      <w:r w:rsidRPr="00DE5F81">
        <w:rPr>
          <w:rFonts w:ascii="Arial" w:eastAsiaTheme="majorEastAsia" w:hAnsi="Arial" w:cs="Arial"/>
          <w:bCs/>
          <w:color w:val="00587C" w:themeColor="text1"/>
          <w:sz w:val="28"/>
        </w:rPr>
        <w:t>:</w:t>
      </w:r>
    </w:p>
    <w:p w14:paraId="64EE4D19" w14:textId="7945CCD4" w:rsidR="00F41C04" w:rsidRPr="00DE5F81" w:rsidRDefault="009744CE" w:rsidP="00F41C04">
      <w:pPr>
        <w:rPr>
          <w:rFonts w:ascii="Arial" w:hAnsi="Arial" w:cs="Arial"/>
          <w:color w:val="00587C" w:themeColor="text1"/>
          <w:sz w:val="28"/>
        </w:rPr>
      </w:pPr>
      <w:r w:rsidRPr="00DE5F81">
        <w:rPr>
          <w:rFonts w:ascii="Arial" w:hAnsi="Arial" w:cs="Arial"/>
          <w:color w:val="00587C" w:themeColor="text1"/>
          <w:sz w:val="28"/>
        </w:rPr>
        <w:t>R&amp;S</w:t>
      </w:r>
      <w:r w:rsidR="00F41C04" w:rsidRPr="00DE5F81">
        <w:rPr>
          <w:rFonts w:ascii="Arial" w:hAnsi="Arial" w:cs="Arial"/>
          <w:color w:val="00587C" w:themeColor="text1"/>
          <w:sz w:val="28"/>
        </w:rPr>
        <w:t xml:space="preserve">  </w:t>
      </w:r>
      <w:r w:rsidR="00F41C04" w:rsidRPr="00DE5F81">
        <w:rPr>
          <w:rFonts w:ascii="Arial" w:hAnsi="Arial" w:cs="Arial"/>
          <w:color w:val="00587C" w:themeColor="text1"/>
          <w:sz w:val="28"/>
        </w:rPr>
        <w:sym w:font="Wingdings" w:char="F06F"/>
      </w:r>
    </w:p>
    <w:p w14:paraId="2510A421" w14:textId="22B6D912" w:rsidR="00F41C04" w:rsidRPr="00DE5F81" w:rsidRDefault="009744CE" w:rsidP="00F41C04">
      <w:pPr>
        <w:rPr>
          <w:rFonts w:ascii="Arial" w:hAnsi="Arial" w:cs="Arial"/>
          <w:color w:val="00587C" w:themeColor="text1"/>
          <w:sz w:val="28"/>
        </w:rPr>
      </w:pPr>
      <w:proofErr w:type="spellStart"/>
      <w:r w:rsidRPr="00DE5F81">
        <w:rPr>
          <w:rFonts w:ascii="Arial" w:hAnsi="Arial" w:cs="Arial"/>
          <w:color w:val="00587C" w:themeColor="text1"/>
          <w:sz w:val="28"/>
        </w:rPr>
        <w:t>Proprietà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 xml:space="preserve"> </w:t>
      </w:r>
      <w:proofErr w:type="spellStart"/>
      <w:r w:rsidRPr="00DE5F81">
        <w:rPr>
          <w:rFonts w:ascii="Arial" w:hAnsi="Arial" w:cs="Arial"/>
          <w:color w:val="00587C" w:themeColor="text1"/>
          <w:sz w:val="28"/>
        </w:rPr>
        <w:t>Intellettuale</w:t>
      </w:r>
      <w:proofErr w:type="spellEnd"/>
      <w:r w:rsidR="00F41C04" w:rsidRPr="00DE5F81">
        <w:rPr>
          <w:rFonts w:ascii="Arial" w:hAnsi="Arial" w:cs="Arial"/>
          <w:color w:val="00587C" w:themeColor="text1"/>
          <w:sz w:val="28"/>
        </w:rPr>
        <w:t xml:space="preserve"> </w:t>
      </w:r>
      <w:r w:rsidRPr="00DE5F81">
        <w:rPr>
          <w:rFonts w:ascii="Arial" w:hAnsi="Arial" w:cs="Arial"/>
          <w:color w:val="00587C" w:themeColor="text1"/>
          <w:sz w:val="28"/>
        </w:rPr>
        <w:sym w:font="Wingdings" w:char="F06F"/>
      </w:r>
    </w:p>
    <w:p w14:paraId="0CB10F0D" w14:textId="77777777" w:rsidR="00F41C04" w:rsidRDefault="00F41C04" w:rsidP="00C42E7D">
      <w:pPr>
        <w:rPr>
          <w:rFonts w:ascii="Arial" w:hAnsi="Arial" w:cs="Arial"/>
        </w:rPr>
      </w:pPr>
    </w:p>
    <w:p w14:paraId="52EBEAF5" w14:textId="77777777" w:rsidR="00842284" w:rsidRPr="00DE5F81" w:rsidRDefault="00842284" w:rsidP="00C42E7D">
      <w:pPr>
        <w:rPr>
          <w:rFonts w:ascii="Arial" w:hAnsi="Arial" w:cs="Arial"/>
        </w:rPr>
      </w:pPr>
    </w:p>
    <w:p w14:paraId="69C05FD5" w14:textId="1A89369A" w:rsidR="002E2BD1" w:rsidRPr="00DE5F81" w:rsidRDefault="002E2BD1" w:rsidP="002E2BD1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proofErr w:type="spellStart"/>
      <w:r>
        <w:rPr>
          <w:rFonts w:ascii="Arial" w:hAnsi="Arial" w:cs="Arial"/>
          <w:b w:val="0"/>
          <w:color w:val="00587C" w:themeColor="text1"/>
          <w:szCs w:val="32"/>
        </w:rPr>
        <w:lastRenderedPageBreak/>
        <w:t>Proprietà</w:t>
      </w:r>
      <w:proofErr w:type="spellEnd"/>
      <w:r>
        <w:rPr>
          <w:rFonts w:ascii="Arial" w:hAnsi="Arial" w:cs="Arial"/>
          <w:b w:val="0"/>
          <w:color w:val="00587C" w:themeColor="text1"/>
          <w:szCs w:val="32"/>
        </w:rPr>
        <w:t xml:space="preserve"> </w:t>
      </w:r>
      <w:proofErr w:type="spellStart"/>
      <w:r>
        <w:rPr>
          <w:rFonts w:ascii="Arial" w:hAnsi="Arial" w:cs="Arial"/>
          <w:b w:val="0"/>
          <w:color w:val="00587C" w:themeColor="text1"/>
          <w:szCs w:val="32"/>
        </w:rPr>
        <w:t>Intellettuale</w:t>
      </w:r>
      <w:proofErr w:type="spellEnd"/>
    </w:p>
    <w:p w14:paraId="14295269" w14:textId="32F03F8B" w:rsidR="002E2BD1" w:rsidRPr="00DE5F81" w:rsidRDefault="002E2BD1" w:rsidP="002E2BD1">
      <w:pPr>
        <w:rPr>
          <w:rFonts w:ascii="Arial" w:eastAsiaTheme="majorEastAsia" w:hAnsi="Arial" w:cs="Arial"/>
          <w:bCs/>
          <w:color w:val="00587C" w:themeColor="text1"/>
          <w:sz w:val="28"/>
        </w:rPr>
      </w:pPr>
      <w:proofErr w:type="spellStart"/>
      <w:r>
        <w:rPr>
          <w:rFonts w:ascii="Arial" w:eastAsiaTheme="majorEastAsia" w:hAnsi="Arial" w:cs="Arial"/>
          <w:bCs/>
          <w:color w:val="00587C" w:themeColor="text1"/>
          <w:sz w:val="28"/>
        </w:rPr>
        <w:t>Avete</w:t>
      </w:r>
      <w:proofErr w:type="spellEnd"/>
      <w:r>
        <w:rPr>
          <w:rFonts w:ascii="Arial" w:eastAsiaTheme="majorEastAsia" w:hAnsi="Arial" w:cs="Arial"/>
          <w:bCs/>
          <w:color w:val="00587C" w:themeColor="text1"/>
          <w:sz w:val="28"/>
        </w:rPr>
        <w:t xml:space="preserve"> </w:t>
      </w:r>
      <w:proofErr w:type="spellStart"/>
      <w:r>
        <w:rPr>
          <w:rFonts w:ascii="Arial" w:eastAsiaTheme="majorEastAsia" w:hAnsi="Arial" w:cs="Arial"/>
          <w:bCs/>
          <w:color w:val="00587C" w:themeColor="text1"/>
          <w:sz w:val="28"/>
        </w:rPr>
        <w:t>titoli</w:t>
      </w:r>
      <w:proofErr w:type="spellEnd"/>
      <w:r>
        <w:rPr>
          <w:rFonts w:ascii="Arial" w:eastAsiaTheme="majorEastAsia" w:hAnsi="Arial" w:cs="Arial"/>
          <w:bCs/>
          <w:color w:val="00587C" w:themeColor="text1"/>
          <w:sz w:val="28"/>
        </w:rPr>
        <w:t xml:space="preserve"> di P.I?</w:t>
      </w:r>
    </w:p>
    <w:p w14:paraId="104B4C6E" w14:textId="027FC813" w:rsidR="002E2BD1" w:rsidRPr="00DE5F81" w:rsidRDefault="002E2BD1" w:rsidP="002E2BD1">
      <w:pPr>
        <w:rPr>
          <w:rFonts w:ascii="Arial" w:hAnsi="Arial" w:cs="Arial"/>
          <w:color w:val="00587C" w:themeColor="text1"/>
          <w:sz w:val="28"/>
        </w:rPr>
      </w:pPr>
      <w:proofErr w:type="spellStart"/>
      <w:r>
        <w:rPr>
          <w:rFonts w:ascii="Arial" w:hAnsi="Arial" w:cs="Arial"/>
          <w:color w:val="00587C" w:themeColor="text1"/>
          <w:sz w:val="28"/>
        </w:rPr>
        <w:t>Marchi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 xml:space="preserve">  </w:t>
      </w:r>
      <w:r w:rsidRPr="00DE5F81">
        <w:rPr>
          <w:rFonts w:ascii="Arial" w:hAnsi="Arial" w:cs="Arial"/>
          <w:color w:val="00587C" w:themeColor="text1"/>
          <w:sz w:val="28"/>
        </w:rPr>
        <w:sym w:font="Wingdings" w:char="F06F"/>
      </w:r>
    </w:p>
    <w:p w14:paraId="33BFD9F9" w14:textId="440C58D6" w:rsidR="002E2BD1" w:rsidRPr="00DE5F81" w:rsidRDefault="002E2BD1" w:rsidP="002E2BD1">
      <w:pPr>
        <w:rPr>
          <w:rFonts w:ascii="Arial" w:hAnsi="Arial" w:cs="Arial"/>
          <w:color w:val="00587C" w:themeColor="text1"/>
          <w:sz w:val="28"/>
        </w:rPr>
      </w:pPr>
      <w:proofErr w:type="spellStart"/>
      <w:r>
        <w:rPr>
          <w:rFonts w:ascii="Arial" w:hAnsi="Arial" w:cs="Arial"/>
          <w:color w:val="00587C" w:themeColor="text1"/>
          <w:sz w:val="28"/>
        </w:rPr>
        <w:t>Brevetti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 xml:space="preserve"> </w:t>
      </w:r>
      <w:r w:rsidRPr="00DE5F81">
        <w:rPr>
          <w:rFonts w:ascii="Arial" w:hAnsi="Arial" w:cs="Arial"/>
          <w:color w:val="00587C" w:themeColor="text1"/>
          <w:sz w:val="28"/>
        </w:rPr>
        <w:sym w:font="Wingdings" w:char="F06F"/>
      </w:r>
    </w:p>
    <w:p w14:paraId="0DA65AA5" w14:textId="55593B52" w:rsidR="002E2BD1" w:rsidRPr="00DE5F81" w:rsidRDefault="002E2BD1" w:rsidP="002E2BD1">
      <w:pPr>
        <w:rPr>
          <w:rFonts w:ascii="Arial" w:hAnsi="Arial" w:cs="Arial"/>
          <w:color w:val="00587C" w:themeColor="text1"/>
          <w:sz w:val="28"/>
        </w:rPr>
      </w:pPr>
      <w:proofErr w:type="spellStart"/>
      <w:r>
        <w:rPr>
          <w:rFonts w:ascii="Arial" w:hAnsi="Arial" w:cs="Arial"/>
          <w:color w:val="00587C" w:themeColor="text1"/>
          <w:sz w:val="28"/>
        </w:rPr>
        <w:t>Design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 xml:space="preserve">  </w:t>
      </w:r>
      <w:r w:rsidRPr="00DE5F81">
        <w:rPr>
          <w:rFonts w:ascii="Arial" w:hAnsi="Arial" w:cs="Arial"/>
          <w:color w:val="00587C" w:themeColor="text1"/>
          <w:sz w:val="28"/>
        </w:rPr>
        <w:sym w:font="Wingdings" w:char="F06F"/>
      </w:r>
    </w:p>
    <w:p w14:paraId="5620C914" w14:textId="4D2E894A" w:rsidR="006C6E56" w:rsidRDefault="002E2BD1" w:rsidP="002E2BD1">
      <w:pPr>
        <w:rPr>
          <w:rFonts w:ascii="Arial" w:hAnsi="Arial" w:cs="Arial"/>
          <w:color w:val="00587C" w:themeColor="text1"/>
          <w:sz w:val="28"/>
        </w:rPr>
      </w:pPr>
      <w:proofErr w:type="spellStart"/>
      <w:r>
        <w:rPr>
          <w:rFonts w:ascii="Arial" w:hAnsi="Arial" w:cs="Arial"/>
          <w:color w:val="00587C" w:themeColor="text1"/>
          <w:sz w:val="28"/>
        </w:rPr>
        <w:t>Modelli</w:t>
      </w:r>
      <w:proofErr w:type="spellEnd"/>
      <w:r>
        <w:rPr>
          <w:rFonts w:ascii="Arial" w:hAnsi="Arial" w:cs="Arial"/>
          <w:color w:val="00587C" w:themeColor="text1"/>
          <w:sz w:val="28"/>
        </w:rPr>
        <w:t xml:space="preserve"> di </w:t>
      </w:r>
      <w:proofErr w:type="spellStart"/>
      <w:r>
        <w:rPr>
          <w:rFonts w:ascii="Arial" w:hAnsi="Arial" w:cs="Arial"/>
          <w:color w:val="00587C" w:themeColor="text1"/>
          <w:sz w:val="28"/>
        </w:rPr>
        <w:t>utilità</w:t>
      </w:r>
      <w:proofErr w:type="spellEnd"/>
      <w:r w:rsidRPr="00DE5F81">
        <w:rPr>
          <w:rFonts w:ascii="Arial" w:hAnsi="Arial" w:cs="Arial"/>
          <w:color w:val="00587C" w:themeColor="text1"/>
          <w:sz w:val="28"/>
        </w:rPr>
        <w:t xml:space="preserve"> </w:t>
      </w:r>
      <w:r w:rsidRPr="00DE5F81">
        <w:rPr>
          <w:rFonts w:ascii="Arial" w:hAnsi="Arial" w:cs="Arial"/>
          <w:color w:val="00587C" w:themeColor="text1"/>
          <w:sz w:val="28"/>
        </w:rPr>
        <w:sym w:font="Wingdings" w:char="F06F"/>
      </w:r>
    </w:p>
    <w:p w14:paraId="3FA191F2" w14:textId="77777777" w:rsidR="00842284" w:rsidRPr="00DE5F81" w:rsidRDefault="00842284" w:rsidP="002E2BD1">
      <w:pPr>
        <w:rPr>
          <w:rFonts w:ascii="Arial" w:hAnsi="Arial" w:cs="Arial"/>
          <w:color w:val="00587C" w:themeColor="text1"/>
          <w:sz w:val="28"/>
        </w:rPr>
      </w:pPr>
    </w:p>
    <w:p w14:paraId="7ADB9CF1" w14:textId="0B66E70E" w:rsidR="006C6E56" w:rsidRPr="006C6E56" w:rsidRDefault="006C6E56" w:rsidP="006C6E56">
      <w:pPr>
        <w:pStyle w:val="Titolo1"/>
        <w:keepLines w:val="0"/>
        <w:numPr>
          <w:ilvl w:val="0"/>
          <w:numId w:val="7"/>
        </w:numPr>
        <w:pBdr>
          <w:bottom w:val="single" w:sz="18" w:space="1" w:color="auto"/>
        </w:pBdr>
        <w:spacing w:before="240" w:after="60" w:line="240" w:lineRule="auto"/>
        <w:rPr>
          <w:rFonts w:ascii="Arial" w:hAnsi="Arial" w:cs="Arial"/>
          <w:b w:val="0"/>
          <w:color w:val="00587C" w:themeColor="text1"/>
          <w:szCs w:val="32"/>
        </w:rPr>
      </w:pPr>
      <w:proofErr w:type="spellStart"/>
      <w:r>
        <w:rPr>
          <w:rFonts w:ascii="Arial" w:hAnsi="Arial" w:cs="Arial"/>
          <w:b w:val="0"/>
          <w:color w:val="00587C" w:themeColor="text1"/>
          <w:szCs w:val="32"/>
        </w:rPr>
        <w:t>Bisogni</w:t>
      </w:r>
      <w:proofErr w:type="spellEnd"/>
      <w:r w:rsidR="00FB5C42">
        <w:rPr>
          <w:rFonts w:ascii="Arial" w:hAnsi="Arial" w:cs="Arial"/>
          <w:b w:val="0"/>
          <w:color w:val="00587C" w:themeColor="text1"/>
          <w:szCs w:val="32"/>
        </w:rPr>
        <w:t xml:space="preserve"> </w:t>
      </w:r>
      <w:proofErr w:type="spellStart"/>
      <w:r w:rsidR="00FB5C42">
        <w:rPr>
          <w:rFonts w:ascii="Arial" w:hAnsi="Arial" w:cs="Arial"/>
          <w:b w:val="0"/>
          <w:color w:val="00587C" w:themeColor="text1"/>
          <w:szCs w:val="32"/>
        </w:rPr>
        <w:t>attuali</w:t>
      </w:r>
      <w:proofErr w:type="spellEnd"/>
    </w:p>
    <w:tbl>
      <w:tblPr>
        <w:tblW w:w="9316" w:type="dxa"/>
        <w:jc w:val="center"/>
        <w:tblBorders>
          <w:top w:val="single" w:sz="6" w:space="0" w:color="669999"/>
          <w:left w:val="single" w:sz="6" w:space="0" w:color="669999"/>
          <w:bottom w:val="single" w:sz="6" w:space="0" w:color="669999"/>
          <w:right w:val="single" w:sz="6" w:space="0" w:color="669999"/>
          <w:insideH w:val="single" w:sz="6" w:space="0" w:color="669999"/>
          <w:insideV w:val="single" w:sz="6" w:space="0" w:color="66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7"/>
        <w:gridCol w:w="5629"/>
      </w:tblGrid>
      <w:tr w:rsidR="006C6E56" w:rsidRPr="00DE5F81" w14:paraId="2442CBDC" w14:textId="77777777" w:rsidTr="006C6E56">
        <w:trPr>
          <w:jc w:val="center"/>
        </w:trPr>
        <w:tc>
          <w:tcPr>
            <w:tcW w:w="3687" w:type="dxa"/>
            <w:tcBorders>
              <w:top w:val="single" w:sz="12" w:space="0" w:color="69ABC0" w:themeColor="accent5" w:themeShade="BF"/>
              <w:left w:val="single" w:sz="12" w:space="0" w:color="69ABC0" w:themeColor="accent5" w:themeShade="BF"/>
              <w:bottom w:val="single" w:sz="12" w:space="0" w:color="69ABC0" w:themeColor="accent5" w:themeShade="BF"/>
              <w:right w:val="dotted" w:sz="4" w:space="0" w:color="auto"/>
            </w:tcBorders>
            <w:shd w:val="clear" w:color="auto" w:fill="auto"/>
          </w:tcPr>
          <w:p w14:paraId="0D63E0E8" w14:textId="152C1DB7" w:rsidR="006C6E56" w:rsidRPr="00DE5F81" w:rsidRDefault="006C6E56" w:rsidP="006C6E56">
            <w:pPr>
              <w:jc w:val="left"/>
              <w:rPr>
                <w:rFonts w:ascii="Arial" w:hAnsi="Arial" w:cs="Arial"/>
                <w:color w:val="00587C" w:themeColor="text1"/>
                <w:sz w:val="28"/>
              </w:rPr>
            </w:pPr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 xml:space="preserve">Vi </w:t>
            </w:r>
            <w:proofErr w:type="spellStart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contatto</w:t>
            </w:r>
            <w:proofErr w:type="spellEnd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 xml:space="preserve"> per </w:t>
            </w:r>
            <w:proofErr w:type="spellStart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avere</w:t>
            </w:r>
            <w:proofErr w:type="spellEnd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 xml:space="preserve"> </w:t>
            </w:r>
            <w:proofErr w:type="spellStart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informazioni</w:t>
            </w:r>
            <w:proofErr w:type="spellEnd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 xml:space="preserve"> </w:t>
            </w:r>
            <w:proofErr w:type="spellStart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su</w:t>
            </w:r>
            <w:proofErr w:type="spellEnd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 xml:space="preserve"> un </w:t>
            </w:r>
            <w:proofErr w:type="spellStart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progetto</w:t>
            </w:r>
            <w:proofErr w:type="spellEnd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 xml:space="preserve"> </w:t>
            </w:r>
            <w:proofErr w:type="spellStart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riguardante</w:t>
            </w:r>
            <w:proofErr w:type="spellEnd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 xml:space="preserve"> (</w:t>
            </w:r>
            <w:proofErr w:type="spellStart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descrivere</w:t>
            </w:r>
            <w:proofErr w:type="spellEnd"/>
            <w:r w:rsidR="000C13AC"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 xml:space="preserve"> </w:t>
            </w:r>
            <w:proofErr w:type="spellStart"/>
            <w:r w:rsidR="000C13AC"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almeno</w:t>
            </w:r>
            <w:proofErr w:type="spellEnd"/>
            <w:r w:rsidR="000C13AC"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 xml:space="preserve"> 500 </w:t>
            </w:r>
            <w:proofErr w:type="spellStart"/>
            <w:r w:rsidR="000C13AC"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caratteri</w:t>
            </w:r>
            <w:proofErr w:type="spellEnd"/>
            <w:r>
              <w:rPr>
                <w:rFonts w:ascii="Arial" w:eastAsiaTheme="majorEastAsia" w:hAnsi="Arial" w:cs="Arial"/>
                <w:bCs/>
                <w:color w:val="00587C" w:themeColor="text1"/>
                <w:sz w:val="28"/>
              </w:rPr>
              <w:t>):</w:t>
            </w:r>
          </w:p>
        </w:tc>
        <w:tc>
          <w:tcPr>
            <w:tcW w:w="5629" w:type="dxa"/>
            <w:tcBorders>
              <w:top w:val="single" w:sz="12" w:space="0" w:color="69ABC0" w:themeColor="accent5" w:themeShade="BF"/>
              <w:left w:val="dotted" w:sz="4" w:space="0" w:color="auto"/>
              <w:bottom w:val="single" w:sz="12" w:space="0" w:color="69ABC0" w:themeColor="accent5" w:themeShade="BF"/>
              <w:right w:val="single" w:sz="12" w:space="0" w:color="69ABC0" w:themeColor="accent5" w:themeShade="BF"/>
            </w:tcBorders>
            <w:shd w:val="clear" w:color="auto" w:fill="auto"/>
          </w:tcPr>
          <w:p w14:paraId="4BB7E3E5" w14:textId="77777777" w:rsidR="006C6E56" w:rsidRPr="006C6E56" w:rsidRDefault="006C6E56" w:rsidP="003D0F81">
            <w:pPr>
              <w:rPr>
                <w:rFonts w:ascii="Arial" w:hAnsi="Arial" w:cs="Arial"/>
                <w:color w:val="00587C" w:themeColor="text1"/>
                <w:sz w:val="28"/>
                <w:lang w:val="it-IT"/>
              </w:rPr>
            </w:pPr>
          </w:p>
          <w:p w14:paraId="68AEAA32" w14:textId="77777777" w:rsidR="006C6E56" w:rsidRPr="006C6E56" w:rsidRDefault="006C6E56" w:rsidP="003D0F81">
            <w:pPr>
              <w:rPr>
                <w:rFonts w:ascii="Arial" w:hAnsi="Arial" w:cs="Arial"/>
                <w:color w:val="00587C" w:themeColor="text1"/>
                <w:sz w:val="28"/>
                <w:lang w:val="it-IT"/>
              </w:rPr>
            </w:pPr>
          </w:p>
          <w:p w14:paraId="0FC4307C" w14:textId="77777777" w:rsidR="006C6E56" w:rsidRPr="006C6E56" w:rsidRDefault="006C6E56" w:rsidP="003D0F81">
            <w:pPr>
              <w:rPr>
                <w:rFonts w:ascii="Arial" w:hAnsi="Arial" w:cs="Arial"/>
                <w:color w:val="00587C" w:themeColor="text1"/>
                <w:sz w:val="28"/>
                <w:lang w:val="it-IT"/>
              </w:rPr>
            </w:pPr>
          </w:p>
          <w:p w14:paraId="7484C33C" w14:textId="77777777" w:rsidR="006C6E56" w:rsidRPr="006C6E56" w:rsidRDefault="006C6E56" w:rsidP="003D0F81">
            <w:pPr>
              <w:rPr>
                <w:rFonts w:ascii="Arial" w:hAnsi="Arial" w:cs="Arial"/>
                <w:color w:val="00587C" w:themeColor="text1"/>
                <w:sz w:val="28"/>
                <w:lang w:val="it-IT"/>
              </w:rPr>
            </w:pPr>
          </w:p>
        </w:tc>
      </w:tr>
    </w:tbl>
    <w:p w14:paraId="7F9B1D77" w14:textId="77777777" w:rsidR="00F41C04" w:rsidRPr="00DE5F81" w:rsidRDefault="00F41C04" w:rsidP="00C42E7D">
      <w:pPr>
        <w:rPr>
          <w:rFonts w:ascii="Arial" w:hAnsi="Arial" w:cs="Arial"/>
        </w:rPr>
      </w:pPr>
    </w:p>
    <w:sectPr w:rsidR="00F41C04" w:rsidRPr="00DE5F81" w:rsidSect="00B003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9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A7799" w14:textId="77777777" w:rsidR="001644CD" w:rsidRDefault="001644CD" w:rsidP="00460057">
      <w:pPr>
        <w:spacing w:before="0" w:after="0" w:line="240" w:lineRule="auto"/>
      </w:pPr>
      <w:r>
        <w:separator/>
      </w:r>
    </w:p>
  </w:endnote>
  <w:endnote w:type="continuationSeparator" w:id="0">
    <w:p w14:paraId="3303CE91" w14:textId="77777777" w:rsidR="001644CD" w:rsidRDefault="001644CD" w:rsidP="004600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yriad Pro">
    <w:altName w:val="Corbel"/>
    <w:panose1 w:val="020B0604020202020204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yriad Pro Light">
    <w:altName w:val="Aria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">
    <w:altName w:val="Cambria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20B0604020202020204"/>
    <w:charset w:val="00"/>
    <w:family w:val="roman"/>
    <w:notTrueType/>
    <w:pitch w:val="default"/>
  </w:font>
  <w:font w:name="HelveticaNeueLT Std Lt">
    <w:altName w:val="Calibri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angBleu BP Sans Ligh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89C2A" w14:textId="42F4CD83" w:rsidR="006A24D0" w:rsidRDefault="006A24D0" w:rsidP="00B85ED2">
    <w:pPr>
      <w:pStyle w:val="Pidipagina"/>
    </w:pPr>
  </w:p>
  <w:p w14:paraId="33E38DED" w14:textId="447CE777" w:rsidR="00A83B7A" w:rsidRDefault="00A83B7A" w:rsidP="00A83B7A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5408" behindDoc="1" locked="0" layoutInCell="1" allowOverlap="1" wp14:anchorId="2557A991" wp14:editId="721512F3">
          <wp:simplePos x="0" y="0"/>
          <wp:positionH relativeFrom="column">
            <wp:posOffset>3843020</wp:posOffset>
          </wp:positionH>
          <wp:positionV relativeFrom="paragraph">
            <wp:posOffset>87630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9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3BC87D9D" wp14:editId="1587B293">
          <wp:simplePos x="0" y="0"/>
          <wp:positionH relativeFrom="column">
            <wp:posOffset>2260600</wp:posOffset>
          </wp:positionH>
          <wp:positionV relativeFrom="paragraph">
            <wp:posOffset>81915</wp:posOffset>
          </wp:positionV>
          <wp:extent cx="1388745" cy="905510"/>
          <wp:effectExtent l="0" t="0" r="0" b="8890"/>
          <wp:wrapThrough wrapText="bothSides">
            <wp:wrapPolygon edited="0">
              <wp:start x="6321" y="0"/>
              <wp:lineTo x="2370" y="1818"/>
              <wp:lineTo x="2370" y="6059"/>
              <wp:lineTo x="6321" y="9694"/>
              <wp:lineTo x="1580" y="10300"/>
              <wp:lineTo x="1580" y="15147"/>
              <wp:lineTo x="7506" y="19388"/>
              <wp:lineTo x="9481" y="21206"/>
              <wp:lineTo x="11852" y="21206"/>
              <wp:lineTo x="14222" y="21206"/>
              <wp:lineTo x="17778" y="19994"/>
              <wp:lineTo x="17778" y="19388"/>
              <wp:lineTo x="19753" y="10906"/>
              <wp:lineTo x="20148" y="6665"/>
              <wp:lineTo x="15802" y="2424"/>
              <wp:lineTo x="8691" y="0"/>
              <wp:lineTo x="6321" y="0"/>
            </wp:wrapPolygon>
          </wp:wrapThrough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me2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74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inline distT="0" distB="0" distL="0" distR="0" wp14:anchorId="11DA7045" wp14:editId="0411C9C2">
          <wp:extent cx="1718426" cy="648000"/>
          <wp:effectExtent l="0" t="0" r="8890" b="1270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ct3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42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  <w:p w14:paraId="38ABDDB0" w14:textId="7477A584" w:rsidR="006A24D0" w:rsidRDefault="006A24D0" w:rsidP="00B85ED2">
    <w:pPr>
      <w:pStyle w:val="Pidipagina"/>
    </w:pPr>
  </w:p>
  <w:p w14:paraId="34646807" w14:textId="400B1072" w:rsidR="006A24D0" w:rsidRPr="00B85ED2" w:rsidRDefault="006A24D0" w:rsidP="00B85ED2">
    <w:pPr>
      <w:pStyle w:val="Pidipagina"/>
    </w:pPr>
    <w:r w:rsidRPr="00B85ED2">
      <w:t>een.ec.europa.eu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79E22" w14:textId="2AF6766B" w:rsidR="006A24D0" w:rsidRDefault="006A24D0" w:rsidP="00B85ED2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263AC317" wp14:editId="7443CC4B">
          <wp:simplePos x="0" y="0"/>
          <wp:positionH relativeFrom="column">
            <wp:posOffset>3823335</wp:posOffset>
          </wp:positionH>
          <wp:positionV relativeFrom="paragraph">
            <wp:posOffset>136525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29DE73" w14:textId="4C29A24A" w:rsidR="006A24D0" w:rsidRDefault="005A664C" w:rsidP="00B85ED2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2D0A150" wp14:editId="4D2D2C82">
          <wp:simplePos x="0" y="0"/>
          <wp:positionH relativeFrom="column">
            <wp:posOffset>2260600</wp:posOffset>
          </wp:positionH>
          <wp:positionV relativeFrom="paragraph">
            <wp:posOffset>81915</wp:posOffset>
          </wp:positionV>
          <wp:extent cx="1388745" cy="905510"/>
          <wp:effectExtent l="0" t="0" r="0" b="8890"/>
          <wp:wrapThrough wrapText="bothSides">
            <wp:wrapPolygon edited="0">
              <wp:start x="6321" y="0"/>
              <wp:lineTo x="2370" y="1818"/>
              <wp:lineTo x="2370" y="6059"/>
              <wp:lineTo x="6321" y="9694"/>
              <wp:lineTo x="1580" y="10300"/>
              <wp:lineTo x="1580" y="15147"/>
              <wp:lineTo x="7506" y="19388"/>
              <wp:lineTo x="9481" y="21206"/>
              <wp:lineTo x="11852" y="21206"/>
              <wp:lineTo x="14222" y="21206"/>
              <wp:lineTo x="17778" y="19994"/>
              <wp:lineTo x="17778" y="19388"/>
              <wp:lineTo x="19753" y="10906"/>
              <wp:lineTo x="20148" y="6665"/>
              <wp:lineTo x="15802" y="2424"/>
              <wp:lineTo x="8691" y="0"/>
              <wp:lineTo x="6321" y="0"/>
            </wp:wrapPolygon>
          </wp:wrapThrough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me2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74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24D0">
      <w:rPr>
        <w:noProof/>
        <w:lang w:val="it-IT" w:eastAsia="it-IT"/>
      </w:rPr>
      <w:drawing>
        <wp:inline distT="0" distB="0" distL="0" distR="0" wp14:anchorId="484ACB2F" wp14:editId="0E69B39F">
          <wp:extent cx="1718426" cy="648000"/>
          <wp:effectExtent l="0" t="0" r="8890" b="1270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ct3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42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  <w:p w14:paraId="3F47DD56" w14:textId="77777777" w:rsidR="006A24D0" w:rsidRDefault="006A24D0" w:rsidP="00B85ED2">
    <w:pPr>
      <w:pStyle w:val="Pidipagina"/>
    </w:pPr>
  </w:p>
  <w:p w14:paraId="4302F3F3" w14:textId="77777777" w:rsidR="006A24D0" w:rsidRDefault="006A24D0" w:rsidP="00B85ED2">
    <w:pPr>
      <w:pStyle w:val="Pidipagina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150C2" w14:textId="77777777" w:rsidR="001644CD" w:rsidRDefault="001644CD" w:rsidP="00460057">
      <w:pPr>
        <w:spacing w:before="0" w:after="0" w:line="240" w:lineRule="auto"/>
      </w:pPr>
      <w:r>
        <w:separator/>
      </w:r>
    </w:p>
  </w:footnote>
  <w:footnote w:type="continuationSeparator" w:id="0">
    <w:p w14:paraId="09D325D4" w14:textId="77777777" w:rsidR="001644CD" w:rsidRDefault="001644CD" w:rsidP="0046005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84BC9" w14:textId="63AA6879" w:rsidR="006A24D0" w:rsidRPr="005B3299" w:rsidRDefault="006A24D0" w:rsidP="00B85ED2">
    <w:pPr>
      <w:pStyle w:val="header2"/>
      <w:rPr>
        <w:b/>
      </w:rPr>
    </w:pPr>
    <w:r w:rsidRPr="005B3299">
      <w:rPr>
        <w:rStyle w:val="A5"/>
        <w:rFonts w:cs="SangBleu BP Sans Light"/>
        <w:color w:val="00587C" w:themeColor="text1"/>
      </w:rPr>
      <w:fldChar w:fldCharType="begin"/>
    </w:r>
    <w:r w:rsidRPr="005B3299">
      <w:rPr>
        <w:rStyle w:val="A5"/>
        <w:rFonts w:cs="SangBleu BP Sans Light"/>
        <w:color w:val="00587C" w:themeColor="text1"/>
      </w:rPr>
      <w:instrText xml:space="preserve"> PAGE   \* MERGEFORMAT </w:instrText>
    </w:r>
    <w:r w:rsidRPr="005B3299">
      <w:rPr>
        <w:rStyle w:val="A5"/>
        <w:rFonts w:cs="SangBleu BP Sans Light"/>
        <w:color w:val="00587C" w:themeColor="text1"/>
      </w:rPr>
      <w:fldChar w:fldCharType="separate"/>
    </w:r>
    <w:r w:rsidR="007C3308">
      <w:rPr>
        <w:rStyle w:val="A5"/>
        <w:rFonts w:cs="SangBleu BP Sans Light"/>
        <w:noProof/>
        <w:color w:val="00587C" w:themeColor="text1"/>
      </w:rPr>
      <w:t>2</w:t>
    </w:r>
    <w:r w:rsidRPr="005B3299">
      <w:rPr>
        <w:rStyle w:val="A5"/>
        <w:rFonts w:cs="SangBleu BP Sans Light"/>
        <w:color w:val="00587C" w:themeColor="text1"/>
      </w:rPr>
      <w:fldChar w:fldCharType="end"/>
    </w:r>
    <w:r>
      <w:rPr>
        <w:rStyle w:val="A5"/>
        <w:rFonts w:cs="SangBleu BP Sans Light"/>
        <w:color w:val="00587C" w:themeColor="text1"/>
      </w:rPr>
      <w:t xml:space="preserve"> </w:t>
    </w:r>
    <w:r w:rsidRPr="005B3299">
      <w:rPr>
        <w:rStyle w:val="A5"/>
        <w:rFonts w:cs="SangBleu BP Sans Light"/>
        <w:color w:val="00587C" w:themeColor="text1"/>
      </w:rPr>
      <w:t xml:space="preserve">| </w:t>
    </w:r>
    <w:r w:rsidRPr="005B3299">
      <w:rPr>
        <w:rStyle w:val="A5"/>
        <w:color w:val="00587C" w:themeColor="text1"/>
      </w:rPr>
      <w:t xml:space="preserve">Enterprise Europe Network </w:t>
    </w:r>
  </w:p>
  <w:p w14:paraId="39654B02" w14:textId="77777777" w:rsidR="006A24D0" w:rsidRDefault="006A24D0"/>
  <w:p w14:paraId="5F01BFF8" w14:textId="77777777" w:rsidR="006A24D0" w:rsidRDefault="006A24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37B27" w14:textId="613BEBD8" w:rsidR="006A24D0" w:rsidRDefault="006A24D0" w:rsidP="00B85ED2">
    <w:pPr>
      <w:pStyle w:val="header1"/>
    </w:pPr>
    <w:r w:rsidRPr="00460C2E">
      <w:rPr>
        <w:lang w:val="it-IT" w:eastAsia="it-IT"/>
      </w:rPr>
      <w:drawing>
        <wp:anchor distT="0" distB="0" distL="114300" distR="114300" simplePos="0" relativeHeight="251658240" behindDoc="1" locked="0" layoutInCell="1" allowOverlap="1" wp14:anchorId="6327F0F0" wp14:editId="0E53218C">
          <wp:simplePos x="0" y="0"/>
          <wp:positionH relativeFrom="column">
            <wp:posOffset>-358140</wp:posOffset>
          </wp:positionH>
          <wp:positionV relativeFrom="paragraph">
            <wp:posOffset>-297815</wp:posOffset>
          </wp:positionV>
          <wp:extent cx="6848475" cy="1905000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0C2E">
      <w:t xml:space="preserve"> </w:t>
    </w:r>
    <w:r>
      <w:t>ITALY</w:t>
    </w:r>
  </w:p>
  <w:p w14:paraId="66E86919" w14:textId="77777777" w:rsidR="006A24D0" w:rsidRDefault="006A24D0" w:rsidP="00B85ED2">
    <w:pPr>
      <w:pStyle w:val="header1"/>
    </w:pPr>
  </w:p>
  <w:p w14:paraId="7D14CD6E" w14:textId="77777777" w:rsidR="006A24D0" w:rsidRDefault="006A24D0" w:rsidP="00B85ED2">
    <w:pPr>
      <w:pStyle w:val="header1"/>
    </w:pPr>
  </w:p>
  <w:p w14:paraId="2219DDA3" w14:textId="77777777" w:rsidR="006A24D0" w:rsidRDefault="006A24D0" w:rsidP="00B85ED2">
    <w:pPr>
      <w:pStyle w:val="header1"/>
    </w:pPr>
  </w:p>
  <w:p w14:paraId="5558869D" w14:textId="77777777" w:rsidR="006A24D0" w:rsidRDefault="006A24D0" w:rsidP="00B85ED2">
    <w:pPr>
      <w:pStyle w:val="header1"/>
    </w:pPr>
  </w:p>
  <w:p w14:paraId="40310B0E" w14:textId="77777777" w:rsidR="006A24D0" w:rsidRDefault="006A24D0" w:rsidP="00B85ED2">
    <w:pPr>
      <w:pStyle w:val="header1"/>
    </w:pPr>
  </w:p>
  <w:p w14:paraId="3481DFA5" w14:textId="77777777" w:rsidR="006A24D0" w:rsidRDefault="006A24D0" w:rsidP="00B85ED2">
    <w:pPr>
      <w:pStyle w:val="header1"/>
    </w:pPr>
  </w:p>
  <w:p w14:paraId="756D8252" w14:textId="77777777" w:rsidR="006A24D0" w:rsidRDefault="006A24D0" w:rsidP="00B85ED2">
    <w:pPr>
      <w:pStyle w:val="header1"/>
    </w:pPr>
  </w:p>
  <w:p w14:paraId="052D8BA3" w14:textId="77777777" w:rsidR="006A24D0" w:rsidRDefault="006A24D0" w:rsidP="00B85ED2">
    <w:pPr>
      <w:pStyle w:val="header1"/>
    </w:pPr>
  </w:p>
  <w:p w14:paraId="3F52ABD4" w14:textId="77777777" w:rsidR="006A24D0" w:rsidRPr="00460C2E" w:rsidRDefault="006A24D0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B6465"/>
    <w:multiLevelType w:val="hybridMultilevel"/>
    <w:tmpl w:val="886C0956"/>
    <w:lvl w:ilvl="0" w:tplc="70143CBC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82AE3"/>
    <w:multiLevelType w:val="hybridMultilevel"/>
    <w:tmpl w:val="24FA1082"/>
    <w:lvl w:ilvl="0" w:tplc="5D50536E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6CF7B03"/>
    <w:multiLevelType w:val="hybridMultilevel"/>
    <w:tmpl w:val="90988024"/>
    <w:lvl w:ilvl="0" w:tplc="0452FC4C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81230"/>
    <w:multiLevelType w:val="hybridMultilevel"/>
    <w:tmpl w:val="D6E6CF86"/>
    <w:lvl w:ilvl="0" w:tplc="98544C76">
      <w:start w:val="1"/>
      <w:numFmt w:val="decimal"/>
      <w:lvlText w:val="1.%1.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6C41D1E"/>
    <w:multiLevelType w:val="multilevel"/>
    <w:tmpl w:val="D4DA5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53EE27E3"/>
    <w:multiLevelType w:val="hybridMultilevel"/>
    <w:tmpl w:val="C0DE90E4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57B8683D"/>
    <w:multiLevelType w:val="hybridMultilevel"/>
    <w:tmpl w:val="F4F60C92"/>
    <w:lvl w:ilvl="0" w:tplc="1680836E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DF38AF"/>
    <w:multiLevelType w:val="hybridMultilevel"/>
    <w:tmpl w:val="57CCAEB0"/>
    <w:lvl w:ilvl="0" w:tplc="080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67AF6A8D"/>
    <w:multiLevelType w:val="multilevel"/>
    <w:tmpl w:val="5E0C7AB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526"/>
    <w:rsid w:val="00007794"/>
    <w:rsid w:val="0001349C"/>
    <w:rsid w:val="00026890"/>
    <w:rsid w:val="000377EE"/>
    <w:rsid w:val="0005468E"/>
    <w:rsid w:val="00055738"/>
    <w:rsid w:val="00056D47"/>
    <w:rsid w:val="00076405"/>
    <w:rsid w:val="000942C9"/>
    <w:rsid w:val="00096B6B"/>
    <w:rsid w:val="000B134F"/>
    <w:rsid w:val="000C13AC"/>
    <w:rsid w:val="000C312F"/>
    <w:rsid w:val="000D6AA6"/>
    <w:rsid w:val="000F438B"/>
    <w:rsid w:val="000F5245"/>
    <w:rsid w:val="000F55C4"/>
    <w:rsid w:val="00121FE4"/>
    <w:rsid w:val="00123F1D"/>
    <w:rsid w:val="0012427E"/>
    <w:rsid w:val="00133F3E"/>
    <w:rsid w:val="00157F9B"/>
    <w:rsid w:val="001644CD"/>
    <w:rsid w:val="00165F9E"/>
    <w:rsid w:val="0016782F"/>
    <w:rsid w:val="00192699"/>
    <w:rsid w:val="00193D3D"/>
    <w:rsid w:val="001C62CB"/>
    <w:rsid w:val="001F7BA2"/>
    <w:rsid w:val="002210B7"/>
    <w:rsid w:val="002251F4"/>
    <w:rsid w:val="00254EEF"/>
    <w:rsid w:val="00257122"/>
    <w:rsid w:val="00274C5B"/>
    <w:rsid w:val="002B42C3"/>
    <w:rsid w:val="002B618A"/>
    <w:rsid w:val="002E2BD1"/>
    <w:rsid w:val="002E4E62"/>
    <w:rsid w:val="002E6F22"/>
    <w:rsid w:val="002F4182"/>
    <w:rsid w:val="00352222"/>
    <w:rsid w:val="003569F5"/>
    <w:rsid w:val="003656AB"/>
    <w:rsid w:val="00366F98"/>
    <w:rsid w:val="00371D4A"/>
    <w:rsid w:val="003A4293"/>
    <w:rsid w:val="003C012A"/>
    <w:rsid w:val="003C70ED"/>
    <w:rsid w:val="003D2670"/>
    <w:rsid w:val="003F72CC"/>
    <w:rsid w:val="0045639E"/>
    <w:rsid w:val="00460057"/>
    <w:rsid w:val="00460C2E"/>
    <w:rsid w:val="004674FD"/>
    <w:rsid w:val="00490EE2"/>
    <w:rsid w:val="004F5A34"/>
    <w:rsid w:val="00505C68"/>
    <w:rsid w:val="005159F5"/>
    <w:rsid w:val="00525F7A"/>
    <w:rsid w:val="00532999"/>
    <w:rsid w:val="00540A12"/>
    <w:rsid w:val="00541CED"/>
    <w:rsid w:val="00562DC0"/>
    <w:rsid w:val="0056535E"/>
    <w:rsid w:val="00576F41"/>
    <w:rsid w:val="00581CE8"/>
    <w:rsid w:val="00587C25"/>
    <w:rsid w:val="00591A8E"/>
    <w:rsid w:val="005A56F9"/>
    <w:rsid w:val="005A664C"/>
    <w:rsid w:val="005B3299"/>
    <w:rsid w:val="005D63A2"/>
    <w:rsid w:val="005F2D1F"/>
    <w:rsid w:val="005F5622"/>
    <w:rsid w:val="005F5E0C"/>
    <w:rsid w:val="00602934"/>
    <w:rsid w:val="00604546"/>
    <w:rsid w:val="006047C0"/>
    <w:rsid w:val="00615840"/>
    <w:rsid w:val="00626BDA"/>
    <w:rsid w:val="006426FD"/>
    <w:rsid w:val="006A24D0"/>
    <w:rsid w:val="006C3F73"/>
    <w:rsid w:val="006C6E56"/>
    <w:rsid w:val="006D0211"/>
    <w:rsid w:val="00707B0C"/>
    <w:rsid w:val="00720C4F"/>
    <w:rsid w:val="00750941"/>
    <w:rsid w:val="00767F24"/>
    <w:rsid w:val="007A058D"/>
    <w:rsid w:val="007A1D92"/>
    <w:rsid w:val="007A6E57"/>
    <w:rsid w:val="007C3308"/>
    <w:rsid w:val="007D5AC3"/>
    <w:rsid w:val="007D6387"/>
    <w:rsid w:val="007E0ADC"/>
    <w:rsid w:val="007F271B"/>
    <w:rsid w:val="00811181"/>
    <w:rsid w:val="0082771F"/>
    <w:rsid w:val="00842284"/>
    <w:rsid w:val="008463C7"/>
    <w:rsid w:val="00850171"/>
    <w:rsid w:val="00854085"/>
    <w:rsid w:val="0086316F"/>
    <w:rsid w:val="0089052E"/>
    <w:rsid w:val="00893F20"/>
    <w:rsid w:val="008A422C"/>
    <w:rsid w:val="008A4C25"/>
    <w:rsid w:val="008B670F"/>
    <w:rsid w:val="008C04AA"/>
    <w:rsid w:val="008C3FA7"/>
    <w:rsid w:val="008C44A3"/>
    <w:rsid w:val="008D05DC"/>
    <w:rsid w:val="009068B7"/>
    <w:rsid w:val="009516B7"/>
    <w:rsid w:val="009744CE"/>
    <w:rsid w:val="00976AAA"/>
    <w:rsid w:val="009879F8"/>
    <w:rsid w:val="00995039"/>
    <w:rsid w:val="009A2DE4"/>
    <w:rsid w:val="009A6FF0"/>
    <w:rsid w:val="009D4197"/>
    <w:rsid w:val="009D6AC3"/>
    <w:rsid w:val="009E28FC"/>
    <w:rsid w:val="00A20DAC"/>
    <w:rsid w:val="00A4076E"/>
    <w:rsid w:val="00A44D7C"/>
    <w:rsid w:val="00A47325"/>
    <w:rsid w:val="00A6537B"/>
    <w:rsid w:val="00A658D0"/>
    <w:rsid w:val="00A77494"/>
    <w:rsid w:val="00A8266D"/>
    <w:rsid w:val="00A83B7A"/>
    <w:rsid w:val="00AA231D"/>
    <w:rsid w:val="00AB4A99"/>
    <w:rsid w:val="00AC4926"/>
    <w:rsid w:val="00B003E4"/>
    <w:rsid w:val="00B0504D"/>
    <w:rsid w:val="00B20736"/>
    <w:rsid w:val="00B31742"/>
    <w:rsid w:val="00B35B54"/>
    <w:rsid w:val="00B75B67"/>
    <w:rsid w:val="00B81E46"/>
    <w:rsid w:val="00B85ED2"/>
    <w:rsid w:val="00B941BD"/>
    <w:rsid w:val="00B964CB"/>
    <w:rsid w:val="00B97B4C"/>
    <w:rsid w:val="00BC0526"/>
    <w:rsid w:val="00BF59B0"/>
    <w:rsid w:val="00C111DA"/>
    <w:rsid w:val="00C42E7D"/>
    <w:rsid w:val="00C52552"/>
    <w:rsid w:val="00C70CFA"/>
    <w:rsid w:val="00C76227"/>
    <w:rsid w:val="00C77E7D"/>
    <w:rsid w:val="00C81768"/>
    <w:rsid w:val="00C82895"/>
    <w:rsid w:val="00C9029E"/>
    <w:rsid w:val="00C9189C"/>
    <w:rsid w:val="00C94F62"/>
    <w:rsid w:val="00CA6C36"/>
    <w:rsid w:val="00CB7B97"/>
    <w:rsid w:val="00CD1C57"/>
    <w:rsid w:val="00CE6DE4"/>
    <w:rsid w:val="00D078F5"/>
    <w:rsid w:val="00D1722A"/>
    <w:rsid w:val="00D2027F"/>
    <w:rsid w:val="00D2392A"/>
    <w:rsid w:val="00D32CF4"/>
    <w:rsid w:val="00D644B5"/>
    <w:rsid w:val="00D77A2E"/>
    <w:rsid w:val="00D808D3"/>
    <w:rsid w:val="00DB79F8"/>
    <w:rsid w:val="00DC2A24"/>
    <w:rsid w:val="00DC598F"/>
    <w:rsid w:val="00DD08DF"/>
    <w:rsid w:val="00DE5F81"/>
    <w:rsid w:val="00E16D04"/>
    <w:rsid w:val="00E34CCA"/>
    <w:rsid w:val="00E44C60"/>
    <w:rsid w:val="00ED2E98"/>
    <w:rsid w:val="00EF6BAF"/>
    <w:rsid w:val="00F0327E"/>
    <w:rsid w:val="00F33FA5"/>
    <w:rsid w:val="00F41C04"/>
    <w:rsid w:val="00F41D6B"/>
    <w:rsid w:val="00F50876"/>
    <w:rsid w:val="00F674BD"/>
    <w:rsid w:val="00F71684"/>
    <w:rsid w:val="00F82507"/>
    <w:rsid w:val="00F95F35"/>
    <w:rsid w:val="00FA2F79"/>
    <w:rsid w:val="00FB0217"/>
    <w:rsid w:val="00FB394F"/>
    <w:rsid w:val="00FB5C42"/>
    <w:rsid w:val="00FB6218"/>
    <w:rsid w:val="00FE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494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B003E4"/>
    <w:pPr>
      <w:spacing w:after="240"/>
    </w:pPr>
    <w:rPr>
      <w:rFonts w:ascii="Myriad Pro Light" w:hAnsi="Myriad Pro Light"/>
      <w:szCs w:val="28"/>
      <w:lang w:val="ca-ES"/>
    </w:rPr>
  </w:style>
  <w:style w:type="paragraph" w:styleId="Titolo1">
    <w:name w:val="heading 1"/>
    <w:basedOn w:val="Normale"/>
    <w:next w:val="Normale"/>
    <w:link w:val="Titolo1Carattere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olo2">
    <w:name w:val="heading 2"/>
    <w:aliases w:val="Título 2 A"/>
    <w:basedOn w:val="Normale"/>
    <w:next w:val="Normale"/>
    <w:link w:val="Titolo2Carattere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olo3">
    <w:name w:val="heading 3"/>
    <w:aliases w:val="Título 2 B"/>
    <w:basedOn w:val="Normale"/>
    <w:next w:val="Normale"/>
    <w:link w:val="Titolo3Carattere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olo4">
    <w:name w:val="heading 4"/>
    <w:aliases w:val="Título 2 C"/>
    <w:basedOn w:val="Normale"/>
    <w:next w:val="Normale"/>
    <w:link w:val="Titolo4Carattere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olo2Carattere">
    <w:name w:val="Titolo 2 Carattere"/>
    <w:aliases w:val="Título 2 A Carattere"/>
    <w:basedOn w:val="Carpredefinitoparagrafo"/>
    <w:link w:val="Tito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olo3Carattere">
    <w:name w:val="Titolo 3 Carattere"/>
    <w:aliases w:val="Título 2 B Carattere"/>
    <w:basedOn w:val="Carpredefinitoparagrafo"/>
    <w:link w:val="Tito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olo4Carattere">
    <w:name w:val="Titolo 4 Carattere"/>
    <w:aliases w:val="Título 2 C Carattere"/>
    <w:basedOn w:val="Carpredefinitoparagrafo"/>
    <w:link w:val="Tito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olo">
    <w:name w:val="Title"/>
    <w:basedOn w:val="Titolo1"/>
    <w:next w:val="Normale"/>
    <w:link w:val="TitoloCarattere"/>
    <w:uiPriority w:val="10"/>
    <w:qFormat/>
    <w:rsid w:val="00490EE2"/>
    <w:pPr>
      <w:spacing w:before="400"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490EE2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ttotitolo">
    <w:name w:val="Subtitle"/>
    <w:aliases w:val="Subtítol"/>
    <w:basedOn w:val="Normale"/>
    <w:next w:val="Normale"/>
    <w:link w:val="SottotitoloCarattere"/>
    <w:uiPriority w:val="11"/>
    <w:qFormat/>
    <w:rsid w:val="00B003E4"/>
    <w:pPr>
      <w:numPr>
        <w:ilvl w:val="1"/>
      </w:numPr>
      <w:ind w:left="708"/>
    </w:pPr>
    <w:rPr>
      <w:rFonts w:asciiTheme="minorHAnsi" w:eastAsiaTheme="majorEastAsia" w:hAnsiTheme="minorHAnsi" w:cstheme="majorBidi"/>
      <w:iCs/>
      <w:color w:val="00587C" w:themeColor="text1"/>
      <w:spacing w:val="15"/>
      <w:sz w:val="28"/>
    </w:rPr>
  </w:style>
  <w:style w:type="character" w:customStyle="1" w:styleId="SottotitoloCarattere">
    <w:name w:val="Sottotitolo Carattere"/>
    <w:aliases w:val="Subtítol Carattere"/>
    <w:basedOn w:val="Carpredefinitoparagrafo"/>
    <w:link w:val="Sottotitolo"/>
    <w:uiPriority w:val="11"/>
    <w:rsid w:val="00B003E4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essunaspaziatura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foelenco">
    <w:name w:val="List Paragraph"/>
    <w:aliases w:val="Bulleted paragraph"/>
    <w:basedOn w:val="Normale"/>
    <w:next w:val="Normale"/>
    <w:uiPriority w:val="34"/>
    <w:qFormat/>
    <w:rsid w:val="00133F3E"/>
    <w:pPr>
      <w:numPr>
        <w:numId w:val="1"/>
      </w:numPr>
      <w:contextualSpacing/>
    </w:pPr>
  </w:style>
  <w:style w:type="character" w:styleId="Enfasidelicata">
    <w:name w:val="Subtle Emphasis"/>
    <w:aliases w:val="Highlight"/>
    <w:basedOn w:val="Carpredefinitoparagrafo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itolosommario">
    <w:name w:val="TOC Heading"/>
    <w:aliases w:val="Title TOC"/>
    <w:basedOn w:val="Titolo1"/>
    <w:next w:val="Sommario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9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nfasicorsivo">
    <w:name w:val="Emphasis"/>
    <w:basedOn w:val="Carpredefinitoparagrafo"/>
    <w:uiPriority w:val="20"/>
    <w:rsid w:val="00133F3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Sommario1">
    <w:name w:val="toc 1"/>
    <w:aliases w:val="TableOfContent 1"/>
    <w:basedOn w:val="Normale"/>
    <w:next w:val="Normale"/>
    <w:link w:val="Sommario1Carattere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460057"/>
    <w:rPr>
      <w:color w:val="C2C3C9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6005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0057"/>
    <w:rPr>
      <w:sz w:val="20"/>
      <w:szCs w:val="28"/>
      <w:lang w:val="ca-ES"/>
    </w:rPr>
  </w:style>
  <w:style w:type="paragraph" w:styleId="Pidipagina">
    <w:name w:val="footer"/>
    <w:basedOn w:val="Normale"/>
    <w:link w:val="PidipaginaCarattere"/>
    <w:unhideWhenUsed/>
    <w:rsid w:val="00B85ED2"/>
    <w:pPr>
      <w:tabs>
        <w:tab w:val="center" w:pos="4252"/>
        <w:tab w:val="right" w:pos="8504"/>
      </w:tabs>
      <w:spacing w:before="0"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dipaginaCarattere">
    <w:name w:val="Piè di pagina Carattere"/>
    <w:basedOn w:val="Carpredefinitoparagrafo"/>
    <w:link w:val="Pidipa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71D4A"/>
    <w:rPr>
      <w:i/>
      <w:iCs/>
      <w:color w:val="00587C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iferimentodelicato">
    <w:name w:val="Subtle Reference"/>
    <w:aliases w:val="References"/>
    <w:basedOn w:val="Carpredefinitoparagrafo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Sommario1Carattere">
    <w:name w:val="Sommario 1 Carattere"/>
    <w:aliases w:val="TableOfContent 1 Carattere"/>
    <w:basedOn w:val="Carpredefinitoparagrafo"/>
    <w:link w:val="Sommario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Intestazione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Intestazion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IntestazioneCarattere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Enfasigrassetto">
    <w:name w:val="Strong"/>
    <w:basedOn w:val="Carpredefinitoparagrafo"/>
    <w:uiPriority w:val="22"/>
    <w:rsid w:val="00615840"/>
    <w:rPr>
      <w:b/>
      <w:bCs/>
    </w:rPr>
  </w:style>
  <w:style w:type="character" w:customStyle="1" w:styleId="header2Car">
    <w:name w:val="header2 Car"/>
    <w:basedOn w:val="IntestazioneCarattere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olodellibro">
    <w:name w:val="Book Title"/>
    <w:basedOn w:val="Carpredefinitoparagrafo"/>
    <w:uiPriority w:val="33"/>
    <w:rsid w:val="00615840"/>
    <w:rPr>
      <w:b/>
      <w:bCs/>
      <w:smallCaps/>
      <w:spacing w:val="5"/>
    </w:rPr>
  </w:style>
  <w:style w:type="paragraph" w:customStyle="1" w:styleId="Capoverso">
    <w:name w:val="Capoverso"/>
    <w:basedOn w:val="Normale"/>
    <w:next w:val="Normale"/>
    <w:rsid w:val="00850171"/>
    <w:pPr>
      <w:suppressAutoHyphens/>
      <w:spacing w:before="200" w:after="0" w:line="240" w:lineRule="auto"/>
      <w:ind w:firstLine="567"/>
    </w:pPr>
    <w:rPr>
      <w:rFonts w:ascii="Garamond" w:eastAsia="Times New Roman" w:hAnsi="Garamond" w:cs="Times New Roman"/>
      <w:sz w:val="24"/>
      <w:szCs w:val="20"/>
      <w:lang w:val="it-IT" w:eastAsia="ar-SA"/>
    </w:rPr>
  </w:style>
  <w:style w:type="paragraph" w:styleId="Corpotesto">
    <w:name w:val="Body Text"/>
    <w:basedOn w:val="Normale"/>
    <w:link w:val="CorpotestoCarattere"/>
    <w:rsid w:val="00850171"/>
    <w:pPr>
      <w:spacing w:before="0" w:after="120" w:line="240" w:lineRule="auto"/>
    </w:pPr>
    <w:rPr>
      <w:rFonts w:ascii="Trebuchet MS" w:eastAsia="Times New Roman" w:hAnsi="Trebuchet MS" w:cs="Arial"/>
      <w:color w:val="000000"/>
      <w:sz w:val="24"/>
      <w:szCs w:val="24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50171"/>
    <w:rPr>
      <w:rFonts w:ascii="Trebuchet MS" w:eastAsia="Times New Roman" w:hAnsi="Trebuchet MS" w:cs="Arial"/>
      <w:color w:val="000000"/>
      <w:sz w:val="24"/>
      <w:szCs w:val="24"/>
      <w:lang w:val="it-IT" w:eastAsia="it-IT"/>
    </w:rPr>
  </w:style>
  <w:style w:type="paragraph" w:customStyle="1" w:styleId="p1">
    <w:name w:val="p1"/>
    <w:basedOn w:val="Normale"/>
    <w:rsid w:val="00540A12"/>
    <w:pPr>
      <w:spacing w:before="0" w:after="0" w:line="240" w:lineRule="auto"/>
      <w:jc w:val="left"/>
    </w:pPr>
    <w:rPr>
      <w:rFonts w:ascii="Helvetica" w:hAnsi="Helvetica" w:cs="Times New Roman"/>
      <w:sz w:val="18"/>
      <w:szCs w:val="18"/>
      <w:lang w:val="en-GB" w:eastAsia="en-GB"/>
    </w:rPr>
  </w:style>
  <w:style w:type="table" w:styleId="Grigliatabella">
    <w:name w:val="Table Grid"/>
    <w:basedOn w:val="Tabellanormale"/>
    <w:uiPriority w:val="59"/>
    <w:rsid w:val="0005468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iadamennuti/Google%20Drive/SME2EU_2017-2018/GESTIONE/NEW%20Visual%20Identity/D.%20Templates/Report/EASME_Report.dotx" TargetMode="External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716057-0D08-554A-BDC9-45094AB0E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EASME_Report.dotx</Template>
  <TotalTime>1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Giada Mennuti</dc:creator>
  <cp:keywords/>
  <dc:description/>
  <cp:lastModifiedBy>Luisa Ortu</cp:lastModifiedBy>
  <cp:revision>2</cp:revision>
  <dcterms:created xsi:type="dcterms:W3CDTF">2019-06-17T11:38:00Z</dcterms:created>
  <dcterms:modified xsi:type="dcterms:W3CDTF">2019-06-17T11:38:00Z</dcterms:modified>
</cp:coreProperties>
</file>